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880"/>
        <w:gridCol w:w="7920"/>
      </w:tblGrid>
      <w:tr w:rsidR="00E027D4" w:rsidRPr="00081A4D" w14:paraId="319CFF33" w14:textId="77777777" w:rsidTr="00BD57AF">
        <w:trPr>
          <w:trHeight w:hRule="exact" w:val="11232"/>
        </w:trPr>
        <w:tc>
          <w:tcPr>
            <w:tcW w:w="2880" w:type="dxa"/>
            <w:tcMar>
              <w:top w:w="720" w:type="dxa"/>
              <w:left w:w="230" w:type="dxa"/>
              <w:right w:w="230" w:type="dxa"/>
            </w:tcMar>
          </w:tcPr>
          <w:bookmarkStart w:id="0" w:name="_GoBack"/>
          <w:bookmarkEnd w:id="0"/>
          <w:p w14:paraId="3E29DF54" w14:textId="57AB63E5" w:rsidR="00E027D4" w:rsidRPr="00F61E4F" w:rsidRDefault="00ED3991" w:rsidP="00FE0746">
            <w:pPr>
              <w:pStyle w:val="Quote"/>
            </w:pPr>
            <w:r>
              <w:rPr>
                <w:noProof/>
              </w:rPr>
              <mc:AlternateContent>
                <mc:Choice Requires="wps">
                  <w:drawing>
                    <wp:anchor distT="0" distB="0" distL="114300" distR="114300" simplePos="0" relativeHeight="251663360" behindDoc="0" locked="0" layoutInCell="1" allowOverlap="1" wp14:anchorId="6B5B2F22" wp14:editId="615D4E11">
                      <wp:simplePos x="0" y="0"/>
                      <wp:positionH relativeFrom="column">
                        <wp:posOffset>-410067</wp:posOffset>
                      </wp:positionH>
                      <wp:positionV relativeFrom="paragraph">
                        <wp:posOffset>1001976</wp:posOffset>
                      </wp:positionV>
                      <wp:extent cx="3863662" cy="7881871"/>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662" cy="78818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FDEEC" w14:textId="037EDAA9" w:rsidR="00802FC0" w:rsidRPr="00BE39AB" w:rsidRDefault="00FE0746" w:rsidP="00BE39AB">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831" cy="574991"/>
                                                </a:xfrm>
                                                <a:prstGeom prst="rect">
                                                  <a:avLst/>
                                                </a:prstGeom>
                                              </pic:spPr>
                                            </pic:pic>
                                          </a:graphicData>
                                        </a:graphic>
                                      </wp:inline>
                                    </w:drawing>
                                  </w:r>
                                </w:p>
                                <w:p w14:paraId="10EDF017" w14:textId="2D09A15B" w:rsidR="00A576E0" w:rsidRPr="00260652" w:rsidRDefault="00A576E0"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3/3- </w:t>
                                  </w:r>
                                  <w:r w:rsidR="00C51AD3" w:rsidRPr="00260652">
                                    <w:rPr>
                                      <w:rFonts w:eastAsia="MS Mincho" w:cs="MS Mincho"/>
                                      <w:color w:val="000000"/>
                                      <w:sz w:val="22"/>
                                      <w:szCs w:val="22"/>
                                    </w:rPr>
                                    <w:t>Election Primary/</w:t>
                                  </w:r>
                                  <w:r w:rsidRPr="00260652">
                                    <w:rPr>
                                      <w:rFonts w:eastAsia="MS Mincho" w:cs="MS Mincho"/>
                                      <w:color w:val="000000"/>
                                      <w:sz w:val="22"/>
                                      <w:szCs w:val="22"/>
                                    </w:rPr>
                                    <w:t>Student Holiday (</w:t>
                                  </w:r>
                                  <w:r w:rsidRPr="00260652">
                                    <w:rPr>
                                      <w:rFonts w:eastAsia="MS Mincho" w:cs="MS Mincho"/>
                                      <w:b/>
                                      <w:color w:val="000000"/>
                                      <w:sz w:val="22"/>
                                      <w:szCs w:val="22"/>
                                    </w:rPr>
                                    <w:t>No School</w:t>
                                  </w:r>
                                  <w:r w:rsidRPr="00260652">
                                    <w:rPr>
                                      <w:rFonts w:eastAsia="MS Mincho" w:cs="MS Mincho"/>
                                      <w:color w:val="000000"/>
                                      <w:sz w:val="22"/>
                                      <w:szCs w:val="22"/>
                                    </w:rPr>
                                    <w:t>)</w:t>
                                  </w:r>
                                </w:p>
                                <w:p w14:paraId="62681534" w14:textId="6091B246" w:rsidR="00F60A99" w:rsidRPr="00260652" w:rsidRDefault="00F60A99"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3/7- Knox County Schools Recruitment Fair</w:t>
                                  </w:r>
                                  <w:r w:rsidR="00F2152B" w:rsidRPr="00260652">
                                    <w:rPr>
                                      <w:rFonts w:eastAsia="MS Mincho" w:cs="MS Mincho"/>
                                      <w:color w:val="000000"/>
                                      <w:sz w:val="22"/>
                                      <w:szCs w:val="22"/>
                                    </w:rPr>
                                    <w:t xml:space="preserve"> (</w:t>
                                  </w:r>
                                  <w:r w:rsidR="00F2152B" w:rsidRPr="00260652">
                                    <w:rPr>
                                      <w:rFonts w:eastAsia="MS Mincho" w:cs="MS Mincho"/>
                                      <w:b/>
                                      <w:color w:val="000000"/>
                                      <w:sz w:val="22"/>
                                      <w:szCs w:val="22"/>
                                    </w:rPr>
                                    <w:t>9 am- Noon</w:t>
                                  </w:r>
                                  <w:r w:rsidR="00F2152B" w:rsidRPr="00260652">
                                    <w:rPr>
                                      <w:rFonts w:eastAsia="MS Mincho" w:cs="MS Mincho"/>
                                      <w:color w:val="000000"/>
                                      <w:sz w:val="22"/>
                                      <w:szCs w:val="22"/>
                                    </w:rPr>
                                    <w:t xml:space="preserve"> at Central High School 5321 Jacksboro Pike)</w:t>
                                  </w:r>
                                </w:p>
                                <w:p w14:paraId="50712263" w14:textId="266BC0DE" w:rsidR="000179A4" w:rsidRPr="00260652" w:rsidRDefault="000179A4"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3/7- Food Giveaway at Fair Garden by Greater Warner Church (9:00-1:00) </w:t>
                                  </w:r>
                                  <w:r w:rsidRPr="00260652">
                                    <w:rPr>
                                      <w:rFonts w:eastAsia="MS Mincho" w:cs="MS Mincho"/>
                                      <w:b/>
                                      <w:color w:val="000000"/>
                                      <w:sz w:val="22"/>
                                      <w:szCs w:val="22"/>
                                    </w:rPr>
                                    <w:t>Park on Ivy Ave.</w:t>
                                  </w:r>
                                  <w:r w:rsidRPr="00260652">
                                    <w:rPr>
                                      <w:rFonts w:eastAsia="MS Mincho" w:cs="MS Mincho"/>
                                      <w:color w:val="000000"/>
                                      <w:sz w:val="22"/>
                                      <w:szCs w:val="22"/>
                                    </w:rPr>
                                    <w:t xml:space="preserve"> enter through </w:t>
                                  </w:r>
                                  <w:r w:rsidR="0075423C" w:rsidRPr="00260652">
                                    <w:rPr>
                                      <w:rFonts w:eastAsia="MS Mincho" w:cs="MS Mincho"/>
                                      <w:color w:val="000000"/>
                                      <w:sz w:val="22"/>
                                      <w:szCs w:val="22"/>
                                    </w:rPr>
                                    <w:t>gym</w:t>
                                  </w:r>
                                </w:p>
                                <w:p w14:paraId="48824C89" w14:textId="349CBAA3" w:rsidR="00E96F23" w:rsidRPr="00260652" w:rsidRDefault="00E96F23"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3/16- 3/20- Spring Break (</w:t>
                                  </w:r>
                                  <w:r w:rsidRPr="00260652">
                                    <w:rPr>
                                      <w:rFonts w:eastAsia="MS Mincho" w:cs="MS Mincho"/>
                                      <w:b/>
                                      <w:color w:val="000000"/>
                                      <w:sz w:val="22"/>
                                      <w:szCs w:val="22"/>
                                    </w:rPr>
                                    <w:t>No School</w:t>
                                  </w:r>
                                  <w:r w:rsidRPr="00260652">
                                    <w:rPr>
                                      <w:rFonts w:eastAsia="MS Mincho" w:cs="MS Mincho"/>
                                      <w:color w:val="000000"/>
                                      <w:sz w:val="22"/>
                                      <w:szCs w:val="22"/>
                                    </w:rPr>
                                    <w:t>)</w:t>
                                  </w:r>
                                </w:p>
                                <w:p w14:paraId="7BB0DF92" w14:textId="262348C2" w:rsidR="00B64F2A" w:rsidRPr="00260652" w:rsidRDefault="00B64F2A"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3/30- AE Dancers Perform </w:t>
                                  </w:r>
                                  <w:proofErr w:type="gramStart"/>
                                  <w:r w:rsidRPr="00260652">
                                    <w:rPr>
                                      <w:rFonts w:eastAsia="MS Mincho" w:cs="MS Mincho"/>
                                      <w:color w:val="000000"/>
                                      <w:sz w:val="22"/>
                                      <w:szCs w:val="22"/>
                                    </w:rPr>
                                    <w:t>For</w:t>
                                  </w:r>
                                  <w:proofErr w:type="gramEnd"/>
                                  <w:r w:rsidRPr="00260652">
                                    <w:rPr>
                                      <w:rFonts w:eastAsia="MS Mincho" w:cs="MS Mincho"/>
                                      <w:color w:val="000000"/>
                                      <w:sz w:val="22"/>
                                      <w:szCs w:val="22"/>
                                    </w:rPr>
                                    <w:t xml:space="preserve"> Fair Garden 9:00</w:t>
                                  </w:r>
                                </w:p>
                                <w:p w14:paraId="32AAF49F" w14:textId="12AC9FFF" w:rsidR="00260652" w:rsidRDefault="00260652"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3/31- Fair Garden Cap and Gown Pictures </w:t>
                                  </w:r>
                                </w:p>
                                <w:p w14:paraId="0382AD92" w14:textId="25E41F63" w:rsidR="00680316" w:rsidRPr="00260652" w:rsidRDefault="00680316" w:rsidP="00D47F76">
                                  <w:pPr>
                                    <w:widowControl w:val="0"/>
                                    <w:autoSpaceDE w:val="0"/>
                                    <w:autoSpaceDN w:val="0"/>
                                    <w:adjustRightInd w:val="0"/>
                                    <w:spacing w:after="120" w:line="240" w:lineRule="auto"/>
                                    <w:rPr>
                                      <w:rFonts w:eastAsia="MS Mincho" w:cs="MS Mincho"/>
                                      <w:color w:val="000000"/>
                                      <w:sz w:val="22"/>
                                      <w:szCs w:val="22"/>
                                    </w:rPr>
                                  </w:pPr>
                                  <w:r>
                                    <w:rPr>
                                      <w:rFonts w:eastAsia="MS Mincho" w:cs="MS Mincho"/>
                                      <w:color w:val="000000"/>
                                      <w:sz w:val="22"/>
                                      <w:szCs w:val="22"/>
                                    </w:rPr>
                                    <w:t xml:space="preserve">4/7- KCS Dine-Out For Education </w:t>
                                  </w:r>
                                </w:p>
                                <w:p w14:paraId="35C57B13" w14:textId="79EE57D1" w:rsidR="00E96F23" w:rsidRPr="00260652" w:rsidRDefault="00E96F23"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4/10 &amp; 4/13- </w:t>
                                  </w:r>
                                  <w:r w:rsidR="005D0635" w:rsidRPr="00260652">
                                    <w:rPr>
                                      <w:rFonts w:eastAsia="MS Mincho" w:cs="MS Mincho"/>
                                      <w:color w:val="000000"/>
                                      <w:sz w:val="22"/>
                                      <w:szCs w:val="22"/>
                                    </w:rPr>
                                    <w:t>Holiday (</w:t>
                                  </w:r>
                                  <w:r w:rsidR="005D0635" w:rsidRPr="00260652">
                                    <w:rPr>
                                      <w:rFonts w:eastAsia="MS Mincho" w:cs="MS Mincho"/>
                                      <w:b/>
                                      <w:color w:val="000000"/>
                                      <w:sz w:val="22"/>
                                      <w:szCs w:val="22"/>
                                    </w:rPr>
                                    <w:t>No School</w:t>
                                  </w:r>
                                  <w:r w:rsidR="005D0635" w:rsidRPr="00260652">
                                    <w:rPr>
                                      <w:rFonts w:eastAsia="MS Mincho" w:cs="MS Mincho"/>
                                      <w:color w:val="000000"/>
                                      <w:sz w:val="22"/>
                                      <w:szCs w:val="22"/>
                                    </w:rPr>
                                    <w:t>)</w:t>
                                  </w:r>
                                </w:p>
                                <w:p w14:paraId="17ECD145" w14:textId="336D223B" w:rsidR="0002351C" w:rsidRPr="00260652" w:rsidRDefault="0002351C"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4/16-</w:t>
                                  </w:r>
                                  <w:r w:rsidR="00F0469D" w:rsidRPr="00260652">
                                    <w:rPr>
                                      <w:rFonts w:eastAsia="MS Mincho" w:cs="MS Mincho"/>
                                      <w:color w:val="000000"/>
                                      <w:sz w:val="22"/>
                                      <w:szCs w:val="22"/>
                                    </w:rPr>
                                    <w:t xml:space="preserve"> Fair Garden Preschool Round-Up (4:00-6:00)</w:t>
                                  </w:r>
                                </w:p>
                                <w:p w14:paraId="7CC70340" w14:textId="2E1805D7" w:rsidR="00B644DA" w:rsidRPr="00260652" w:rsidRDefault="00B644DA"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5/1- Field Day (8:30)</w:t>
                                  </w:r>
                                </w:p>
                                <w:p w14:paraId="6AA4D41B" w14:textId="2B6C9A30" w:rsidR="00C45117" w:rsidRPr="00260652" w:rsidRDefault="00C45117"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5/8- Mother’s Day Celebration </w:t>
                                  </w:r>
                                </w:p>
                                <w:p w14:paraId="0063F32A" w14:textId="64BB763B" w:rsidR="00E02BA6" w:rsidRPr="00260652" w:rsidRDefault="00E02BA6"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5/20- Stepping Up &amp; Transitioning </w:t>
                                  </w:r>
                                  <w:r w:rsidR="0075780C" w:rsidRPr="00260652">
                                    <w:rPr>
                                      <w:rFonts w:eastAsia="MS Mincho" w:cs="MS Mincho"/>
                                      <w:color w:val="000000"/>
                                      <w:sz w:val="22"/>
                                      <w:szCs w:val="22"/>
                                    </w:rPr>
                                    <w:t>(Greater Warner</w:t>
                                  </w:r>
                                  <w:r w:rsidR="00BC6505" w:rsidRPr="00260652">
                                    <w:rPr>
                                      <w:rFonts w:eastAsia="MS Mincho" w:cs="MS Mincho"/>
                                      <w:color w:val="000000"/>
                                      <w:sz w:val="22"/>
                                      <w:szCs w:val="22"/>
                                    </w:rPr>
                                    <w:t>-9:00</w:t>
                                  </w:r>
                                  <w:r w:rsidR="004E611C" w:rsidRPr="00260652">
                                    <w:rPr>
                                      <w:rFonts w:eastAsia="MS Mincho" w:cs="MS Mincho"/>
                                      <w:color w:val="000000"/>
                                      <w:sz w:val="22"/>
                                      <w:szCs w:val="22"/>
                                    </w:rPr>
                                    <w:t xml:space="preserve"> am</w:t>
                                  </w:r>
                                  <w:r w:rsidR="0075780C" w:rsidRPr="00260652">
                                    <w:rPr>
                                      <w:rFonts w:eastAsia="MS Mincho" w:cs="MS Mincho"/>
                                      <w:color w:val="000000"/>
                                      <w:sz w:val="22"/>
                                      <w:szCs w:val="22"/>
                                    </w:rPr>
                                    <w:t>)</w:t>
                                  </w:r>
                                </w:p>
                                <w:p w14:paraId="0CE4328E" w14:textId="090E4522" w:rsidR="00FE0746" w:rsidRPr="00260652" w:rsidRDefault="000A4116" w:rsidP="00BE39AB">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5/21- Last day for students (11:15 dismissal)</w:t>
                                  </w:r>
                                </w:p>
                                <w:p w14:paraId="2974303A" w14:textId="05042A48" w:rsidR="00FE0746" w:rsidRPr="00BE39AB" w:rsidRDefault="00BE39AB" w:rsidP="00FE0746">
                                  <w:pPr>
                                    <w:widowControl w:val="0"/>
                                    <w:autoSpaceDE w:val="0"/>
                                    <w:autoSpaceDN w:val="0"/>
                                    <w:adjustRightInd w:val="0"/>
                                    <w:spacing w:after="240" w:line="240" w:lineRule="auto"/>
                                    <w:rPr>
                                      <w:rFonts w:eastAsia="MS Mincho" w:cs="MS Mincho"/>
                                      <w:b/>
                                      <w:color w:val="000000"/>
                                      <w:sz w:val="24"/>
                                      <w:szCs w:val="24"/>
                                    </w:rPr>
                                  </w:pPr>
                                  <w:r w:rsidRPr="00BE39AB">
                                    <w:rPr>
                                      <w:rFonts w:eastAsia="MS Mincho" w:cs="MS Mincho"/>
                                      <w:b/>
                                      <w:color w:val="000000"/>
                                      <w:sz w:val="24"/>
                                      <w:szCs w:val="24"/>
                                    </w:rPr>
                                    <w:t xml:space="preserve">Major Jacobs Visits Fair </w:t>
                                  </w:r>
                                  <w:r w:rsidR="00714C8B">
                                    <w:rPr>
                                      <w:rFonts w:eastAsia="MS Mincho" w:cs="MS Mincho"/>
                                      <w:b/>
                                      <w:color w:val="000000"/>
                                      <w:sz w:val="24"/>
                                      <w:szCs w:val="24"/>
                                    </w:rPr>
                                    <w:t xml:space="preserve">Garden </w:t>
                                  </w:r>
                                  <w:proofErr w:type="gramStart"/>
                                  <w:r w:rsidRPr="00BE39AB">
                                    <w:rPr>
                                      <w:rFonts w:eastAsia="MS Mincho" w:cs="MS Mincho"/>
                                      <w:b/>
                                      <w:color w:val="000000"/>
                                      <w:sz w:val="24"/>
                                      <w:szCs w:val="24"/>
                                    </w:rPr>
                                    <w:t>To</w:t>
                                  </w:r>
                                  <w:proofErr w:type="gramEnd"/>
                                  <w:r w:rsidRPr="00BE39AB">
                                    <w:rPr>
                                      <w:rFonts w:eastAsia="MS Mincho" w:cs="MS Mincho"/>
                                      <w:b/>
                                      <w:color w:val="000000"/>
                                      <w:sz w:val="24"/>
                                      <w:szCs w:val="24"/>
                                    </w:rPr>
                                    <w:t xml:space="preserve"> Celebrate Read Across America</w:t>
                                  </w:r>
                                </w:p>
                                <w:p w14:paraId="696AF536" w14:textId="024131D9" w:rsidR="00FE0746" w:rsidRDefault="00BE39AB" w:rsidP="00FE0746">
                                  <w:pPr>
                                    <w:widowControl w:val="0"/>
                                    <w:autoSpaceDE w:val="0"/>
                                    <w:autoSpaceDN w:val="0"/>
                                    <w:adjustRightInd w:val="0"/>
                                    <w:spacing w:after="240" w:line="240" w:lineRule="auto"/>
                                    <w:rPr>
                                      <w:rFonts w:eastAsia="MS Mincho" w:cs="MS Mincho"/>
                                      <w:color w:val="000000"/>
                                      <w:sz w:val="24"/>
                                      <w:szCs w:val="24"/>
                                    </w:rPr>
                                  </w:pPr>
                                  <w:r>
                                    <w:rPr>
                                      <w:rFonts w:eastAsia="MS Mincho" w:cs="MS Mincho"/>
                                      <w:noProof/>
                                      <w:color w:val="000000"/>
                                      <w:sz w:val="24"/>
                                      <w:szCs w:val="24"/>
                                    </w:rPr>
                                    <w:drawing>
                                      <wp:inline distT="0" distB="0" distL="0" distR="0" wp14:anchorId="1A2215A5" wp14:editId="6AE9EEFB">
                                        <wp:extent cx="3077081" cy="398226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yor Jacobs.pdf"/>
                                                <pic:cNvPicPr/>
                                              </pic:nvPicPr>
                                              <pic:blipFill>
                                                <a:blip r:embed="rId10"/>
                                                <a:stretch>
                                                  <a:fillRect/>
                                                </a:stretch>
                                              </pic:blipFill>
                                              <pic:spPr>
                                                <a:xfrm>
                                                  <a:off x="0" y="0"/>
                                                  <a:ext cx="3096860" cy="4007859"/>
                                                </a:xfrm>
                                                <a:prstGeom prst="rect">
                                                  <a:avLst/>
                                                </a:prstGeom>
                                              </pic:spPr>
                                            </pic:pic>
                                          </a:graphicData>
                                        </a:graphic>
                                      </wp:inline>
                                    </w:drawing>
                                  </w:r>
                                </w:p>
                                <w:p w14:paraId="474E1825"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1A012321"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38AD5ABE"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6D7EF5E0" w14:textId="77777777" w:rsidR="00FE0746" w:rsidRPr="008656EA" w:rsidRDefault="00FE0746" w:rsidP="00FE0746">
                                  <w:pPr>
                                    <w:widowControl w:val="0"/>
                                    <w:autoSpaceDE w:val="0"/>
                                    <w:autoSpaceDN w:val="0"/>
                                    <w:adjustRightInd w:val="0"/>
                                    <w:spacing w:after="240" w:line="240" w:lineRule="auto"/>
                                    <w:rPr>
                                      <w:rFonts w:cs="Times"/>
                                      <w:color w:val="000000"/>
                                      <w:sz w:val="24"/>
                                      <w:szCs w:val="24"/>
                                    </w:rPr>
                                  </w:pPr>
                                </w:p>
                                <w:p w14:paraId="3AAB7DD3" w14:textId="77777777" w:rsidR="00FE0746" w:rsidRPr="00913252" w:rsidRDefault="00FE0746" w:rsidP="00FE0746">
                                  <w:pPr>
                                    <w:rPr>
                                      <w:rFonts w:ascii="Nyala" w:hAnsi="Nyal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2F22" id="_x0000_t202" coordsize="21600,21600" o:spt="202" path="m,l,21600r21600,l21600,xe">
                      <v:stroke joinstyle="miter"/>
                      <v:path gradientshapeok="t" o:connecttype="rect"/>
                    </v:shapetype>
                    <v:shape id="Text Box 19" o:spid="_x0000_s1026" type="#_x0000_t202" style="position:absolute;left:0;text-align:left;margin-left:-32.3pt;margin-top:78.9pt;width:304.25pt;height:6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" stroked="f">
                      <v:fill opacity="0"/>
                      <v:textbox>
                        <w:txbxContent>
                          <w:p w14:paraId="657FDEEC" w14:textId="037EDAA9" w:rsidR="00802FC0" w:rsidRPr="00BE39AB" w:rsidRDefault="00FE0746" w:rsidP="00BE39AB">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831" cy="574991"/>
                                          </a:xfrm>
                                          <a:prstGeom prst="rect">
                                            <a:avLst/>
                                          </a:prstGeom>
                                        </pic:spPr>
                                      </pic:pic>
                                    </a:graphicData>
                                  </a:graphic>
                                </wp:inline>
                              </w:drawing>
                            </w:r>
                          </w:p>
                          <w:p w14:paraId="10EDF017" w14:textId="2D09A15B" w:rsidR="00A576E0" w:rsidRPr="00260652" w:rsidRDefault="00A576E0"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3/3- </w:t>
                            </w:r>
                            <w:r w:rsidR="00C51AD3" w:rsidRPr="00260652">
                              <w:rPr>
                                <w:rFonts w:eastAsia="MS Mincho" w:cs="MS Mincho"/>
                                <w:color w:val="000000"/>
                                <w:sz w:val="22"/>
                                <w:szCs w:val="22"/>
                              </w:rPr>
                              <w:t>Election Primary/</w:t>
                            </w:r>
                            <w:r w:rsidRPr="00260652">
                              <w:rPr>
                                <w:rFonts w:eastAsia="MS Mincho" w:cs="MS Mincho"/>
                                <w:color w:val="000000"/>
                                <w:sz w:val="22"/>
                                <w:szCs w:val="22"/>
                              </w:rPr>
                              <w:t>Student Holiday (</w:t>
                            </w:r>
                            <w:r w:rsidRPr="00260652">
                              <w:rPr>
                                <w:rFonts w:eastAsia="MS Mincho" w:cs="MS Mincho"/>
                                <w:b/>
                                <w:color w:val="000000"/>
                                <w:sz w:val="22"/>
                                <w:szCs w:val="22"/>
                              </w:rPr>
                              <w:t>No School</w:t>
                            </w:r>
                            <w:r w:rsidRPr="00260652">
                              <w:rPr>
                                <w:rFonts w:eastAsia="MS Mincho" w:cs="MS Mincho"/>
                                <w:color w:val="000000"/>
                                <w:sz w:val="22"/>
                                <w:szCs w:val="22"/>
                              </w:rPr>
                              <w:t>)</w:t>
                            </w:r>
                          </w:p>
                          <w:p w14:paraId="62681534" w14:textId="6091B246" w:rsidR="00F60A99" w:rsidRPr="00260652" w:rsidRDefault="00F60A99"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3/7- Knox County Schools Recruitment Fair</w:t>
                            </w:r>
                            <w:r w:rsidR="00F2152B" w:rsidRPr="00260652">
                              <w:rPr>
                                <w:rFonts w:eastAsia="MS Mincho" w:cs="MS Mincho"/>
                                <w:color w:val="000000"/>
                                <w:sz w:val="22"/>
                                <w:szCs w:val="22"/>
                              </w:rPr>
                              <w:t xml:space="preserve"> (</w:t>
                            </w:r>
                            <w:r w:rsidR="00F2152B" w:rsidRPr="00260652">
                              <w:rPr>
                                <w:rFonts w:eastAsia="MS Mincho" w:cs="MS Mincho"/>
                                <w:b/>
                                <w:color w:val="000000"/>
                                <w:sz w:val="22"/>
                                <w:szCs w:val="22"/>
                              </w:rPr>
                              <w:t>9 am- Noon</w:t>
                            </w:r>
                            <w:r w:rsidR="00F2152B" w:rsidRPr="00260652">
                              <w:rPr>
                                <w:rFonts w:eastAsia="MS Mincho" w:cs="MS Mincho"/>
                                <w:color w:val="000000"/>
                                <w:sz w:val="22"/>
                                <w:szCs w:val="22"/>
                              </w:rPr>
                              <w:t xml:space="preserve"> at Central High School 5321 Jacksboro Pike)</w:t>
                            </w:r>
                          </w:p>
                          <w:p w14:paraId="50712263" w14:textId="266BC0DE" w:rsidR="000179A4" w:rsidRPr="00260652" w:rsidRDefault="000179A4"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3/7- Food Giveaway at Fair Garden by Greater Warner Church (9:00-1:00) </w:t>
                            </w:r>
                            <w:r w:rsidRPr="00260652">
                              <w:rPr>
                                <w:rFonts w:eastAsia="MS Mincho" w:cs="MS Mincho"/>
                                <w:b/>
                                <w:color w:val="000000"/>
                                <w:sz w:val="22"/>
                                <w:szCs w:val="22"/>
                              </w:rPr>
                              <w:t>Park on Ivy Ave.</w:t>
                            </w:r>
                            <w:r w:rsidRPr="00260652">
                              <w:rPr>
                                <w:rFonts w:eastAsia="MS Mincho" w:cs="MS Mincho"/>
                                <w:color w:val="000000"/>
                                <w:sz w:val="22"/>
                                <w:szCs w:val="22"/>
                              </w:rPr>
                              <w:t xml:space="preserve"> enter through </w:t>
                            </w:r>
                            <w:r w:rsidR="0075423C" w:rsidRPr="00260652">
                              <w:rPr>
                                <w:rFonts w:eastAsia="MS Mincho" w:cs="MS Mincho"/>
                                <w:color w:val="000000"/>
                                <w:sz w:val="22"/>
                                <w:szCs w:val="22"/>
                              </w:rPr>
                              <w:t>gym</w:t>
                            </w:r>
                          </w:p>
                          <w:p w14:paraId="48824C89" w14:textId="349CBAA3" w:rsidR="00E96F23" w:rsidRPr="00260652" w:rsidRDefault="00E96F23"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3/16- 3/20- Spring Break (</w:t>
                            </w:r>
                            <w:r w:rsidRPr="00260652">
                              <w:rPr>
                                <w:rFonts w:eastAsia="MS Mincho" w:cs="MS Mincho"/>
                                <w:b/>
                                <w:color w:val="000000"/>
                                <w:sz w:val="22"/>
                                <w:szCs w:val="22"/>
                              </w:rPr>
                              <w:t>No School</w:t>
                            </w:r>
                            <w:r w:rsidRPr="00260652">
                              <w:rPr>
                                <w:rFonts w:eastAsia="MS Mincho" w:cs="MS Mincho"/>
                                <w:color w:val="000000"/>
                                <w:sz w:val="22"/>
                                <w:szCs w:val="22"/>
                              </w:rPr>
                              <w:t>)</w:t>
                            </w:r>
                          </w:p>
                          <w:p w14:paraId="7BB0DF92" w14:textId="262348C2" w:rsidR="00B64F2A" w:rsidRPr="00260652" w:rsidRDefault="00B64F2A"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3/30- AE Dancers Perform </w:t>
                            </w:r>
                            <w:proofErr w:type="gramStart"/>
                            <w:r w:rsidRPr="00260652">
                              <w:rPr>
                                <w:rFonts w:eastAsia="MS Mincho" w:cs="MS Mincho"/>
                                <w:color w:val="000000"/>
                                <w:sz w:val="22"/>
                                <w:szCs w:val="22"/>
                              </w:rPr>
                              <w:t>For</w:t>
                            </w:r>
                            <w:proofErr w:type="gramEnd"/>
                            <w:r w:rsidRPr="00260652">
                              <w:rPr>
                                <w:rFonts w:eastAsia="MS Mincho" w:cs="MS Mincho"/>
                                <w:color w:val="000000"/>
                                <w:sz w:val="22"/>
                                <w:szCs w:val="22"/>
                              </w:rPr>
                              <w:t xml:space="preserve"> Fair Garden 9:00</w:t>
                            </w:r>
                          </w:p>
                          <w:p w14:paraId="32AAF49F" w14:textId="12AC9FFF" w:rsidR="00260652" w:rsidRDefault="00260652"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3/31- Fair Garden Cap and Gown Pictures </w:t>
                            </w:r>
                          </w:p>
                          <w:p w14:paraId="0382AD92" w14:textId="25E41F63" w:rsidR="00680316" w:rsidRPr="00260652" w:rsidRDefault="00680316" w:rsidP="00D47F76">
                            <w:pPr>
                              <w:widowControl w:val="0"/>
                              <w:autoSpaceDE w:val="0"/>
                              <w:autoSpaceDN w:val="0"/>
                              <w:adjustRightInd w:val="0"/>
                              <w:spacing w:after="120" w:line="240" w:lineRule="auto"/>
                              <w:rPr>
                                <w:rFonts w:eastAsia="MS Mincho" w:cs="MS Mincho"/>
                                <w:color w:val="000000"/>
                                <w:sz w:val="22"/>
                                <w:szCs w:val="22"/>
                              </w:rPr>
                            </w:pPr>
                            <w:r>
                              <w:rPr>
                                <w:rFonts w:eastAsia="MS Mincho" w:cs="MS Mincho"/>
                                <w:color w:val="000000"/>
                                <w:sz w:val="22"/>
                                <w:szCs w:val="22"/>
                              </w:rPr>
                              <w:t xml:space="preserve">4/7- KCS </w:t>
                            </w:r>
                            <w:bookmarkStart w:id="1" w:name="_GoBack"/>
                            <w:bookmarkEnd w:id="1"/>
                            <w:r>
                              <w:rPr>
                                <w:rFonts w:eastAsia="MS Mincho" w:cs="MS Mincho"/>
                                <w:color w:val="000000"/>
                                <w:sz w:val="22"/>
                                <w:szCs w:val="22"/>
                              </w:rPr>
                              <w:t xml:space="preserve">Dine-Out For Education </w:t>
                            </w:r>
                          </w:p>
                          <w:p w14:paraId="35C57B13" w14:textId="79EE57D1" w:rsidR="00E96F23" w:rsidRPr="00260652" w:rsidRDefault="00E96F23"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4/10 &amp; 4/13- </w:t>
                            </w:r>
                            <w:r w:rsidR="005D0635" w:rsidRPr="00260652">
                              <w:rPr>
                                <w:rFonts w:eastAsia="MS Mincho" w:cs="MS Mincho"/>
                                <w:color w:val="000000"/>
                                <w:sz w:val="22"/>
                                <w:szCs w:val="22"/>
                              </w:rPr>
                              <w:t>Holiday (</w:t>
                            </w:r>
                            <w:r w:rsidR="005D0635" w:rsidRPr="00260652">
                              <w:rPr>
                                <w:rFonts w:eastAsia="MS Mincho" w:cs="MS Mincho"/>
                                <w:b/>
                                <w:color w:val="000000"/>
                                <w:sz w:val="22"/>
                                <w:szCs w:val="22"/>
                              </w:rPr>
                              <w:t>No School</w:t>
                            </w:r>
                            <w:r w:rsidR="005D0635" w:rsidRPr="00260652">
                              <w:rPr>
                                <w:rFonts w:eastAsia="MS Mincho" w:cs="MS Mincho"/>
                                <w:color w:val="000000"/>
                                <w:sz w:val="22"/>
                                <w:szCs w:val="22"/>
                              </w:rPr>
                              <w:t>)</w:t>
                            </w:r>
                          </w:p>
                          <w:p w14:paraId="17ECD145" w14:textId="336D223B" w:rsidR="0002351C" w:rsidRPr="00260652" w:rsidRDefault="0002351C"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4/16-</w:t>
                            </w:r>
                            <w:r w:rsidR="00F0469D" w:rsidRPr="00260652">
                              <w:rPr>
                                <w:rFonts w:eastAsia="MS Mincho" w:cs="MS Mincho"/>
                                <w:color w:val="000000"/>
                                <w:sz w:val="22"/>
                                <w:szCs w:val="22"/>
                              </w:rPr>
                              <w:t xml:space="preserve"> Fair Garden Preschool Round-Up (4:00-6:00)</w:t>
                            </w:r>
                          </w:p>
                          <w:p w14:paraId="7CC70340" w14:textId="2E1805D7" w:rsidR="00B644DA" w:rsidRPr="00260652" w:rsidRDefault="00B644DA"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5/1- Field Day (8:30)</w:t>
                            </w:r>
                          </w:p>
                          <w:p w14:paraId="6AA4D41B" w14:textId="2B6C9A30" w:rsidR="00C45117" w:rsidRPr="00260652" w:rsidRDefault="00C45117"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5/8- Mother’s Day Celebration </w:t>
                            </w:r>
                          </w:p>
                          <w:p w14:paraId="0063F32A" w14:textId="64BB763B" w:rsidR="00E02BA6" w:rsidRPr="00260652" w:rsidRDefault="00E02BA6" w:rsidP="00D47F76">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 xml:space="preserve">5/20- Stepping Up &amp; Transitioning </w:t>
                            </w:r>
                            <w:r w:rsidR="0075780C" w:rsidRPr="00260652">
                              <w:rPr>
                                <w:rFonts w:eastAsia="MS Mincho" w:cs="MS Mincho"/>
                                <w:color w:val="000000"/>
                                <w:sz w:val="22"/>
                                <w:szCs w:val="22"/>
                              </w:rPr>
                              <w:t>(Greater Warner</w:t>
                            </w:r>
                            <w:r w:rsidR="00BC6505" w:rsidRPr="00260652">
                              <w:rPr>
                                <w:rFonts w:eastAsia="MS Mincho" w:cs="MS Mincho"/>
                                <w:color w:val="000000"/>
                                <w:sz w:val="22"/>
                                <w:szCs w:val="22"/>
                              </w:rPr>
                              <w:t>-9:00</w:t>
                            </w:r>
                            <w:r w:rsidR="004E611C" w:rsidRPr="00260652">
                              <w:rPr>
                                <w:rFonts w:eastAsia="MS Mincho" w:cs="MS Mincho"/>
                                <w:color w:val="000000"/>
                                <w:sz w:val="22"/>
                                <w:szCs w:val="22"/>
                              </w:rPr>
                              <w:t xml:space="preserve"> am</w:t>
                            </w:r>
                            <w:r w:rsidR="0075780C" w:rsidRPr="00260652">
                              <w:rPr>
                                <w:rFonts w:eastAsia="MS Mincho" w:cs="MS Mincho"/>
                                <w:color w:val="000000"/>
                                <w:sz w:val="22"/>
                                <w:szCs w:val="22"/>
                              </w:rPr>
                              <w:t>)</w:t>
                            </w:r>
                          </w:p>
                          <w:p w14:paraId="0CE4328E" w14:textId="090E4522" w:rsidR="00FE0746" w:rsidRPr="00260652" w:rsidRDefault="000A4116" w:rsidP="00BE39AB">
                            <w:pPr>
                              <w:widowControl w:val="0"/>
                              <w:autoSpaceDE w:val="0"/>
                              <w:autoSpaceDN w:val="0"/>
                              <w:adjustRightInd w:val="0"/>
                              <w:spacing w:after="120" w:line="240" w:lineRule="auto"/>
                              <w:rPr>
                                <w:rFonts w:eastAsia="MS Mincho" w:cs="MS Mincho"/>
                                <w:color w:val="000000"/>
                                <w:sz w:val="22"/>
                                <w:szCs w:val="22"/>
                              </w:rPr>
                            </w:pPr>
                            <w:r w:rsidRPr="00260652">
                              <w:rPr>
                                <w:rFonts w:eastAsia="MS Mincho" w:cs="MS Mincho"/>
                                <w:color w:val="000000"/>
                                <w:sz w:val="22"/>
                                <w:szCs w:val="22"/>
                              </w:rPr>
                              <w:t>5/21- Last day for students (11:15 dismissal)</w:t>
                            </w:r>
                          </w:p>
                          <w:p w14:paraId="2974303A" w14:textId="05042A48" w:rsidR="00FE0746" w:rsidRPr="00BE39AB" w:rsidRDefault="00BE39AB" w:rsidP="00FE0746">
                            <w:pPr>
                              <w:widowControl w:val="0"/>
                              <w:autoSpaceDE w:val="0"/>
                              <w:autoSpaceDN w:val="0"/>
                              <w:adjustRightInd w:val="0"/>
                              <w:spacing w:after="240" w:line="240" w:lineRule="auto"/>
                              <w:rPr>
                                <w:rFonts w:eastAsia="MS Mincho" w:cs="MS Mincho"/>
                                <w:b/>
                                <w:color w:val="000000"/>
                                <w:sz w:val="24"/>
                                <w:szCs w:val="24"/>
                              </w:rPr>
                            </w:pPr>
                            <w:r w:rsidRPr="00BE39AB">
                              <w:rPr>
                                <w:rFonts w:eastAsia="MS Mincho" w:cs="MS Mincho"/>
                                <w:b/>
                                <w:color w:val="000000"/>
                                <w:sz w:val="24"/>
                                <w:szCs w:val="24"/>
                              </w:rPr>
                              <w:t xml:space="preserve">Major Jacobs Visits Fair </w:t>
                            </w:r>
                            <w:r w:rsidR="00714C8B">
                              <w:rPr>
                                <w:rFonts w:eastAsia="MS Mincho" w:cs="MS Mincho"/>
                                <w:b/>
                                <w:color w:val="000000"/>
                                <w:sz w:val="24"/>
                                <w:szCs w:val="24"/>
                              </w:rPr>
                              <w:t xml:space="preserve">Garden </w:t>
                            </w:r>
                            <w:proofErr w:type="gramStart"/>
                            <w:r w:rsidRPr="00BE39AB">
                              <w:rPr>
                                <w:rFonts w:eastAsia="MS Mincho" w:cs="MS Mincho"/>
                                <w:b/>
                                <w:color w:val="000000"/>
                                <w:sz w:val="24"/>
                                <w:szCs w:val="24"/>
                              </w:rPr>
                              <w:t>To</w:t>
                            </w:r>
                            <w:proofErr w:type="gramEnd"/>
                            <w:r w:rsidRPr="00BE39AB">
                              <w:rPr>
                                <w:rFonts w:eastAsia="MS Mincho" w:cs="MS Mincho"/>
                                <w:b/>
                                <w:color w:val="000000"/>
                                <w:sz w:val="24"/>
                                <w:szCs w:val="24"/>
                              </w:rPr>
                              <w:t xml:space="preserve"> Celebrate Read Across America</w:t>
                            </w:r>
                          </w:p>
                          <w:p w14:paraId="696AF536" w14:textId="024131D9" w:rsidR="00FE0746" w:rsidRDefault="00BE39AB" w:rsidP="00FE0746">
                            <w:pPr>
                              <w:widowControl w:val="0"/>
                              <w:autoSpaceDE w:val="0"/>
                              <w:autoSpaceDN w:val="0"/>
                              <w:adjustRightInd w:val="0"/>
                              <w:spacing w:after="240" w:line="240" w:lineRule="auto"/>
                              <w:rPr>
                                <w:rFonts w:eastAsia="MS Mincho" w:cs="MS Mincho"/>
                                <w:color w:val="000000"/>
                                <w:sz w:val="24"/>
                                <w:szCs w:val="24"/>
                              </w:rPr>
                            </w:pPr>
                            <w:r>
                              <w:rPr>
                                <w:rFonts w:eastAsia="MS Mincho" w:cs="MS Mincho"/>
                                <w:noProof/>
                                <w:color w:val="000000"/>
                                <w:sz w:val="24"/>
                                <w:szCs w:val="24"/>
                              </w:rPr>
                              <w:drawing>
                                <wp:inline distT="0" distB="0" distL="0" distR="0" wp14:anchorId="1A2215A5" wp14:editId="6AE9EEFB">
                                  <wp:extent cx="3077081" cy="398226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yor Jacobs.pdf"/>
                                          <pic:cNvPicPr/>
                                        </pic:nvPicPr>
                                        <pic:blipFill>
                                          <a:blip r:embed="rId13"/>
                                          <a:stretch>
                                            <a:fillRect/>
                                          </a:stretch>
                                        </pic:blipFill>
                                        <pic:spPr>
                                          <a:xfrm>
                                            <a:off x="0" y="0"/>
                                            <a:ext cx="3096860" cy="4007859"/>
                                          </a:xfrm>
                                          <a:prstGeom prst="rect">
                                            <a:avLst/>
                                          </a:prstGeom>
                                        </pic:spPr>
                                      </pic:pic>
                                    </a:graphicData>
                                  </a:graphic>
                                </wp:inline>
                              </w:drawing>
                            </w:r>
                          </w:p>
                          <w:p w14:paraId="474E1825"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1A012321"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38AD5ABE"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6D7EF5E0" w14:textId="77777777" w:rsidR="00FE0746" w:rsidRPr="008656EA" w:rsidRDefault="00FE0746" w:rsidP="00FE0746">
                            <w:pPr>
                              <w:widowControl w:val="0"/>
                              <w:autoSpaceDE w:val="0"/>
                              <w:autoSpaceDN w:val="0"/>
                              <w:adjustRightInd w:val="0"/>
                              <w:spacing w:after="240" w:line="240" w:lineRule="auto"/>
                              <w:rPr>
                                <w:rFonts w:cs="Times"/>
                                <w:color w:val="000000"/>
                                <w:sz w:val="24"/>
                                <w:szCs w:val="24"/>
                              </w:rPr>
                            </w:pPr>
                          </w:p>
                          <w:p w14:paraId="3AAB7DD3" w14:textId="77777777" w:rsidR="00FE0746" w:rsidRPr="00913252" w:rsidRDefault="00FE0746" w:rsidP="00FE0746">
                            <w:pPr>
                              <w:rPr>
                                <w:rFonts w:ascii="Nyala" w:hAnsi="Nyala"/>
                                <w:sz w:val="24"/>
                                <w:szCs w:val="24"/>
                              </w:rPr>
                            </w:pPr>
                          </w:p>
                        </w:txbxContent>
                      </v:textbox>
                    </v:shape>
                  </w:pict>
                </mc:Fallback>
              </mc:AlternateContent>
            </w:r>
            <w:r w:rsidR="00841597">
              <w:rPr>
                <w:noProof/>
              </w:rPr>
              <mc:AlternateContent>
                <mc:Choice Requires="wps">
                  <w:drawing>
                    <wp:anchor distT="0" distB="0" distL="114300" distR="114300" simplePos="0" relativeHeight="251659264" behindDoc="0" locked="0" layoutInCell="1" allowOverlap="1" wp14:anchorId="23C47A6D" wp14:editId="2716BF0C">
                      <wp:simplePos x="0" y="0"/>
                      <wp:positionH relativeFrom="column">
                        <wp:posOffset>-550545</wp:posOffset>
                      </wp:positionH>
                      <wp:positionV relativeFrom="paragraph">
                        <wp:posOffset>-977900</wp:posOffset>
                      </wp:positionV>
                      <wp:extent cx="7543800" cy="9954260"/>
                      <wp:effectExtent l="50800" t="50800" r="101600" b="1041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954260"/>
                              </a:xfrm>
                              <a:prstGeom prst="rect">
                                <a:avLst/>
                              </a:prstGeom>
                              <a:solidFill>
                                <a:srgbClr val="FFFFFF"/>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003131C" w14:textId="77777777"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328" name="Picture 328"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Pr>
                                      <w:rFonts w:ascii="Nyala" w:hAnsi="Nyala"/>
                                      <w:sz w:val="56"/>
                                      <w:szCs w:val="24"/>
                                    </w:rPr>
                                    <w:t xml:space="preserve"> What’s The Buzz </w:t>
                                  </w:r>
                                  <w:r>
                                    <w:rPr>
                                      <w:rFonts w:ascii="Nyala" w:hAnsi="Nyala"/>
                                      <w:noProof/>
                                      <w:sz w:val="56"/>
                                      <w:szCs w:val="24"/>
                                    </w:rPr>
                                    <w:drawing>
                                      <wp:inline distT="0" distB="0" distL="0" distR="0" wp14:anchorId="351124B5" wp14:editId="6DB9F876">
                                        <wp:extent cx="762635" cy="759246"/>
                                        <wp:effectExtent l="0" t="0" r="0" b="3175"/>
                                        <wp:docPr id="329" name="Picture 329"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473" cy="725449"/>
                                                </a:xfrm>
                                                <a:prstGeom prst="rect">
                                                  <a:avLst/>
                                                </a:prstGeom>
                                              </pic:spPr>
                                            </pic:pic>
                                          </a:graphicData>
                                        </a:graphic>
                                      </wp:inline>
                                    </w:drawing>
                                  </w:r>
                                </w:p>
                                <w:p w14:paraId="1100C41C" w14:textId="0930B415" w:rsidR="00FE0746" w:rsidRPr="0078561F" w:rsidRDefault="00B92A81" w:rsidP="00FE0746">
                                  <w:pPr>
                                    <w:rPr>
                                      <w:rFonts w:ascii="Times" w:hAnsi="Times" w:cs="Times"/>
                                      <w:sz w:val="24"/>
                                      <w:szCs w:val="24"/>
                                    </w:rPr>
                                  </w:pPr>
                                  <w:r>
                                    <w:rPr>
                                      <w:rFonts w:ascii="Times" w:hAnsi="Times" w:cs="Times"/>
                                      <w:color w:val="000000"/>
                                      <w:sz w:val="24"/>
                                      <w:szCs w:val="24"/>
                                    </w:rPr>
                                    <w:t xml:space="preserve">Volume 1 Issue </w:t>
                                  </w:r>
                                  <w:r w:rsidR="007A2AFC">
                                    <w:rPr>
                                      <w:rFonts w:ascii="Times" w:hAnsi="Times" w:cs="Times"/>
                                      <w:color w:val="000000"/>
                                      <w:sz w:val="24"/>
                                      <w:szCs w:val="24"/>
                                    </w:rPr>
                                    <w:t>8</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16"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BF4D50">
                                    <w:rPr>
                                      <w:rFonts w:ascii="Times" w:hAnsi="Times" w:cs="Times"/>
                                      <w:color w:val="000000"/>
                                      <w:sz w:val="24"/>
                                      <w:szCs w:val="24"/>
                                    </w:rPr>
                                    <w:t xml:space="preserve"> </w:t>
                                  </w:r>
                                  <w:r w:rsidR="007A2AFC">
                                    <w:rPr>
                                      <w:rFonts w:ascii="Times" w:hAnsi="Times" w:cs="Times"/>
                                      <w:color w:val="000000"/>
                                      <w:sz w:val="24"/>
                                      <w:szCs w:val="24"/>
                                    </w:rPr>
                                    <w:t>Marc</w:t>
                                  </w:r>
                                  <w:r w:rsidR="00BF4D50">
                                    <w:rPr>
                                      <w:rFonts w:ascii="Times" w:hAnsi="Times" w:cs="Times"/>
                                      <w:color w:val="000000"/>
                                      <w:sz w:val="24"/>
                                      <w:szCs w:val="24"/>
                                    </w:rPr>
                                    <w:t>h</w:t>
                                  </w:r>
                                  <w:r w:rsidR="007A2AFC">
                                    <w:rPr>
                                      <w:rFonts w:ascii="Times" w:hAnsi="Times" w:cs="Times"/>
                                      <w:color w:val="000000"/>
                                      <w:sz w:val="24"/>
                                      <w:szCs w:val="24"/>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7A6D" id="Text Box 3" o:spid="_x0000_s1027" type="#_x0000_t202" style="position:absolute;left:0;text-align:left;margin-left:-43.35pt;margin-top:-77pt;width:594pt;height:7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" stroked="f">
                      <v:shadow on="t" color="black" opacity="49150f" offset=".74833mm,.74833mm"/>
                      <v:textbox>
                        <w:txbxContent>
                          <w:p w14:paraId="0003131C" w14:textId="77777777"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328" name="Picture 328"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Pr>
                                <w:rFonts w:ascii="Nyala" w:hAnsi="Nyala"/>
                                <w:sz w:val="56"/>
                                <w:szCs w:val="24"/>
                              </w:rPr>
                              <w:t xml:space="preserve"> What’s The Buzz </w:t>
                            </w:r>
                            <w:r>
                              <w:rPr>
                                <w:rFonts w:ascii="Nyala" w:hAnsi="Nyala"/>
                                <w:noProof/>
                                <w:sz w:val="56"/>
                                <w:szCs w:val="24"/>
                              </w:rPr>
                              <w:drawing>
                                <wp:inline distT="0" distB="0" distL="0" distR="0" wp14:anchorId="351124B5" wp14:editId="6DB9F876">
                                  <wp:extent cx="762635" cy="759246"/>
                                  <wp:effectExtent l="0" t="0" r="0" b="3175"/>
                                  <wp:docPr id="329" name="Picture 329"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7473" cy="725449"/>
                                          </a:xfrm>
                                          <a:prstGeom prst="rect">
                                            <a:avLst/>
                                          </a:prstGeom>
                                        </pic:spPr>
                                      </pic:pic>
                                    </a:graphicData>
                                  </a:graphic>
                                </wp:inline>
                              </w:drawing>
                            </w:r>
                          </w:p>
                          <w:p w14:paraId="1100C41C" w14:textId="0930B415" w:rsidR="00FE0746" w:rsidRPr="0078561F" w:rsidRDefault="00B92A81" w:rsidP="00FE0746">
                            <w:pPr>
                              <w:rPr>
                                <w:rFonts w:ascii="Times" w:hAnsi="Times" w:cs="Times"/>
                                <w:sz w:val="24"/>
                                <w:szCs w:val="24"/>
                              </w:rPr>
                            </w:pPr>
                            <w:r>
                              <w:rPr>
                                <w:rFonts w:ascii="Times" w:hAnsi="Times" w:cs="Times"/>
                                <w:color w:val="000000"/>
                                <w:sz w:val="24"/>
                                <w:szCs w:val="24"/>
                              </w:rPr>
                              <w:t xml:space="preserve">Volume 1 Issue </w:t>
                            </w:r>
                            <w:r w:rsidR="007A2AFC">
                              <w:rPr>
                                <w:rFonts w:ascii="Times" w:hAnsi="Times" w:cs="Times"/>
                                <w:color w:val="000000"/>
                                <w:sz w:val="24"/>
                                <w:szCs w:val="24"/>
                              </w:rPr>
                              <w:t>8</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19"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BF4D50">
                              <w:rPr>
                                <w:rFonts w:ascii="Times" w:hAnsi="Times" w:cs="Times"/>
                                <w:color w:val="000000"/>
                                <w:sz w:val="24"/>
                                <w:szCs w:val="24"/>
                              </w:rPr>
                              <w:t xml:space="preserve"> </w:t>
                            </w:r>
                            <w:r w:rsidR="007A2AFC">
                              <w:rPr>
                                <w:rFonts w:ascii="Times" w:hAnsi="Times" w:cs="Times"/>
                                <w:color w:val="000000"/>
                                <w:sz w:val="24"/>
                                <w:szCs w:val="24"/>
                              </w:rPr>
                              <w:t>Marc</w:t>
                            </w:r>
                            <w:r w:rsidR="00BF4D50">
                              <w:rPr>
                                <w:rFonts w:ascii="Times" w:hAnsi="Times" w:cs="Times"/>
                                <w:color w:val="000000"/>
                                <w:sz w:val="24"/>
                                <w:szCs w:val="24"/>
                              </w:rPr>
                              <w:t>h</w:t>
                            </w:r>
                            <w:r w:rsidR="007A2AFC">
                              <w:rPr>
                                <w:rFonts w:ascii="Times" w:hAnsi="Times" w:cs="Times"/>
                                <w:color w:val="000000"/>
                                <w:sz w:val="24"/>
                                <w:szCs w:val="24"/>
                              </w:rPr>
                              <w:t xml:space="preserve"> 2020</w:t>
                            </w:r>
                          </w:p>
                        </w:txbxContent>
                      </v:textbox>
                    </v:shape>
                  </w:pict>
                </mc:Fallback>
              </mc:AlternateContent>
            </w:r>
          </w:p>
        </w:tc>
        <w:tc>
          <w:tcPr>
            <w:tcW w:w="7920" w:type="dxa"/>
            <w:tcMar>
              <w:top w:w="720" w:type="dxa"/>
            </w:tcMar>
          </w:tcPr>
          <w:p w14:paraId="67697F91" w14:textId="24B87386" w:rsidR="00FE0746" w:rsidRDefault="008A0100" w:rsidP="00FE0746">
            <w:r>
              <w:rPr>
                <w:noProof/>
              </w:rPr>
              <mc:AlternateContent>
                <mc:Choice Requires="wps">
                  <w:drawing>
                    <wp:anchor distT="0" distB="0" distL="114300" distR="114300" simplePos="0" relativeHeight="251664384" behindDoc="0" locked="0" layoutInCell="1" allowOverlap="1" wp14:anchorId="25984D2F" wp14:editId="7A9E2E64">
                      <wp:simplePos x="0" y="0"/>
                      <wp:positionH relativeFrom="column">
                        <wp:posOffset>1654935</wp:posOffset>
                      </wp:positionH>
                      <wp:positionV relativeFrom="paragraph">
                        <wp:posOffset>383790</wp:posOffset>
                      </wp:positionV>
                      <wp:extent cx="3593206" cy="846074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206" cy="8460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77777777" w:rsidR="00FE0746" w:rsidRDefault="004557A4" w:rsidP="00FE0746">
                                  <w:pPr>
                                    <w:widowControl w:val="0"/>
                                    <w:autoSpaceDE w:val="0"/>
                                    <w:autoSpaceDN w:val="0"/>
                                    <w:adjustRightInd w:val="0"/>
                                    <w:spacing w:after="240" w:line="400" w:lineRule="atLeast"/>
                                    <w:rPr>
                                      <w:rFonts w:cs="Times"/>
                                      <w:b/>
                                      <w:color w:val="000000"/>
                                      <w:sz w:val="28"/>
                                      <w:szCs w:val="28"/>
                                    </w:rPr>
                                  </w:pPr>
                                  <w:r w:rsidRPr="007A6E1D">
                                    <w:rPr>
                                      <w:rFonts w:ascii="-webkit-standard" w:hAnsi="-webkit-standard"/>
                                      <w:noProof/>
                                      <w:color w:val="000000"/>
                                    </w:rPr>
                                    <w:drawing>
                                      <wp:inline distT="0" distB="0" distL="0" distR="0" wp14:anchorId="18B6EFAE" wp14:editId="30C1C1F9">
                                        <wp:extent cx="493955" cy="345440"/>
                                        <wp:effectExtent l="0" t="0" r="0" b="101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6BB08AE9" wp14:editId="6ECE0E7E">
                                        <wp:extent cx="493955" cy="345440"/>
                                        <wp:effectExtent l="0" t="0" r="0" b="101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420FD1CB" wp14:editId="73F03222">
                                        <wp:extent cx="493955" cy="345440"/>
                                        <wp:effectExtent l="0" t="0" r="0" b="1016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4908874E" wp14:editId="673B8750">
                                        <wp:extent cx="493955" cy="345440"/>
                                        <wp:effectExtent l="0" t="0" r="0" b="1016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D6F606F" wp14:editId="14D357F8">
                                        <wp:extent cx="493955" cy="345440"/>
                                        <wp:effectExtent l="0" t="0" r="0" b="1016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42085653" wp14:editId="54E47D20">
                                        <wp:extent cx="493955" cy="345440"/>
                                        <wp:effectExtent l="0" t="0" r="0" b="1016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400" cy="367430"/>
                                                </a:xfrm>
                                                <a:prstGeom prst="rect">
                                                  <a:avLst/>
                                                </a:prstGeom>
                                              </pic:spPr>
                                            </pic:pic>
                                          </a:graphicData>
                                        </a:graphic>
                                      </wp:inline>
                                    </w:drawing>
                                  </w:r>
                                </w:p>
                                <w:p w14:paraId="06E73D38" w14:textId="77777777" w:rsidR="001C4701" w:rsidRDefault="001C4701" w:rsidP="008C36C5">
                                  <w:pPr>
                                    <w:widowControl w:val="0"/>
                                    <w:autoSpaceDE w:val="0"/>
                                    <w:autoSpaceDN w:val="0"/>
                                    <w:adjustRightInd w:val="0"/>
                                    <w:spacing w:after="240" w:line="400" w:lineRule="atLeast"/>
                                    <w:jc w:val="center"/>
                                    <w:rPr>
                                      <w:rFonts w:ascii="Times" w:hAnsi="Times" w:cs="Times"/>
                                      <w:b/>
                                      <w:color w:val="000000"/>
                                      <w:sz w:val="24"/>
                                      <w:szCs w:val="24"/>
                                    </w:rPr>
                                  </w:pPr>
                                </w:p>
                                <w:p w14:paraId="78E2BA15" w14:textId="7015C444" w:rsidR="00802FC0" w:rsidRPr="00203E0D" w:rsidRDefault="001C4701"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           </w:t>
                                  </w:r>
                                  <w:r w:rsidR="00FE0746">
                                    <w:rPr>
                                      <w:rFonts w:ascii="Times" w:hAnsi="Times" w:cs="Times"/>
                                      <w:b/>
                                      <w:color w:val="000000"/>
                                      <w:sz w:val="24"/>
                                      <w:szCs w:val="24"/>
                                    </w:rPr>
                                    <w:t xml:space="preserve">A Note </w:t>
                                  </w:r>
                                  <w:proofErr w:type="gramStart"/>
                                  <w:r w:rsidR="00FE0746">
                                    <w:rPr>
                                      <w:rFonts w:ascii="Times" w:hAnsi="Times" w:cs="Times"/>
                                      <w:b/>
                                      <w:color w:val="000000"/>
                                      <w:sz w:val="24"/>
                                      <w:szCs w:val="24"/>
                                    </w:rPr>
                                    <w:t>From</w:t>
                                  </w:r>
                                  <w:proofErr w:type="gramEnd"/>
                                  <w:r w:rsidR="00FE0746">
                                    <w:rPr>
                                      <w:rFonts w:ascii="Times" w:hAnsi="Times" w:cs="Times"/>
                                      <w:b/>
                                      <w:color w:val="000000"/>
                                      <w:sz w:val="24"/>
                                      <w:szCs w:val="24"/>
                                    </w:rPr>
                                    <w:t xml:space="preserve"> Our Social Worker</w:t>
                                  </w:r>
                                </w:p>
                                <w:p w14:paraId="7C88AA1B" w14:textId="385A3CFE" w:rsidR="00802FC0" w:rsidRPr="00802FC0" w:rsidRDefault="00802FC0" w:rsidP="00802FC0">
                                  <w:pPr>
                                    <w:widowControl w:val="0"/>
                                    <w:autoSpaceDE w:val="0"/>
                                    <w:autoSpaceDN w:val="0"/>
                                    <w:adjustRightInd w:val="0"/>
                                    <w:spacing w:after="0" w:line="240" w:lineRule="auto"/>
                                    <w:rPr>
                                      <w:rFonts w:ascii="Times" w:hAnsi="Times" w:cs="Times"/>
                                      <w:b/>
                                      <w:color w:val="000000"/>
                                    </w:rPr>
                                  </w:pPr>
                                  <w:r w:rsidRPr="00802FC0">
                                    <w:rPr>
                                      <w:b/>
                                      <w:u w:val="single"/>
                                    </w:rPr>
                                    <w:t>Safety Steps When the Touching Rule is Broken</w:t>
                                  </w:r>
                                </w:p>
                                <w:p w14:paraId="7B20D779" w14:textId="3DC15254" w:rsidR="00802FC0" w:rsidRPr="00802FC0" w:rsidRDefault="00802FC0" w:rsidP="00802FC0">
                                  <w:pPr>
                                    <w:spacing w:after="0" w:line="240" w:lineRule="auto"/>
                                  </w:pPr>
                                  <w:r w:rsidRPr="00802FC0">
                                    <w:t xml:space="preserve">Last week we learned the “Touching Rule”:  A bigger person should not touch your private body parts except to keep you clean and healthy.  This week we began learning the “Safety Steps” that will guide them to know what to do if someone breaks the Touching Rule.  </w:t>
                                  </w:r>
                                  <w:r w:rsidRPr="00802FC0">
                                    <w:rPr>
                                      <w:b/>
                                    </w:rPr>
                                    <w:t>Safety Steps</w:t>
                                  </w:r>
                                </w:p>
                                <w:p w14:paraId="35F72542" w14:textId="77777777" w:rsidR="00802FC0" w:rsidRPr="00802FC0" w:rsidRDefault="00802FC0" w:rsidP="00802FC0">
                                  <w:pPr>
                                    <w:pStyle w:val="ListParagraph"/>
                                    <w:numPr>
                                      <w:ilvl w:val="0"/>
                                      <w:numId w:val="7"/>
                                    </w:numPr>
                                    <w:spacing w:after="0" w:line="240" w:lineRule="auto"/>
                                    <w:rPr>
                                      <w:b/>
                                      <w:sz w:val="20"/>
                                      <w:szCs w:val="20"/>
                                    </w:rPr>
                                  </w:pPr>
                                  <w:r w:rsidRPr="00802FC0">
                                    <w:rPr>
                                      <w:b/>
                                      <w:sz w:val="20"/>
                                      <w:szCs w:val="20"/>
                                    </w:rPr>
                                    <w:t xml:space="preserve"> Say words that mean “No.”</w:t>
                                  </w:r>
                                </w:p>
                                <w:p w14:paraId="655D28D2" w14:textId="77777777" w:rsidR="00802FC0" w:rsidRPr="00802FC0" w:rsidRDefault="00802FC0" w:rsidP="00802FC0">
                                  <w:pPr>
                                    <w:pStyle w:val="ListParagraph"/>
                                    <w:numPr>
                                      <w:ilvl w:val="0"/>
                                      <w:numId w:val="7"/>
                                    </w:numPr>
                                    <w:spacing w:after="0" w:line="240" w:lineRule="auto"/>
                                    <w:rPr>
                                      <w:b/>
                                      <w:sz w:val="20"/>
                                      <w:szCs w:val="20"/>
                                    </w:rPr>
                                  </w:pPr>
                                  <w:r w:rsidRPr="00802FC0">
                                    <w:rPr>
                                      <w:b/>
                                      <w:sz w:val="20"/>
                                      <w:szCs w:val="20"/>
                                    </w:rPr>
                                    <w:t xml:space="preserve"> Get away.</w:t>
                                  </w:r>
                                </w:p>
                                <w:p w14:paraId="41F3E3F2" w14:textId="77777777" w:rsidR="00802FC0" w:rsidRPr="00802FC0" w:rsidRDefault="00802FC0" w:rsidP="00802FC0">
                                  <w:pPr>
                                    <w:pStyle w:val="ListParagraph"/>
                                    <w:numPr>
                                      <w:ilvl w:val="0"/>
                                      <w:numId w:val="7"/>
                                    </w:numPr>
                                    <w:spacing w:after="0" w:line="240" w:lineRule="auto"/>
                                    <w:rPr>
                                      <w:b/>
                                      <w:sz w:val="20"/>
                                      <w:szCs w:val="20"/>
                                    </w:rPr>
                                  </w:pPr>
                                  <w:r w:rsidRPr="00802FC0">
                                    <w:rPr>
                                      <w:b/>
                                      <w:sz w:val="20"/>
                                      <w:szCs w:val="20"/>
                                    </w:rPr>
                                    <w:t xml:space="preserve"> Tell a grown up.</w:t>
                                  </w:r>
                                </w:p>
                                <w:p w14:paraId="447C84B8" w14:textId="77777777" w:rsidR="00802FC0" w:rsidRPr="00802FC0" w:rsidRDefault="00802FC0" w:rsidP="00802FC0">
                                  <w:pPr>
                                    <w:spacing w:after="0" w:line="240" w:lineRule="auto"/>
                                  </w:pPr>
                                  <w:r w:rsidRPr="00802FC0">
                                    <w:t xml:space="preserve">We encourage you to help your child think of different ways of saying “No.” (For example: “Leave me alone.” “Stop that.” “I’m not allowed to play touching games.” “I don’t like that.”)  Help your child understand that getting away can be as simple as moving away from someone or going to another room.  Or it might mean running home immediately.  Help your child identify whom to tell and have him or her practice telling.  Sometimes a child may not be able to get away; then the telling becomes even more important.  </w:t>
                                  </w:r>
                                </w:p>
                                <w:p w14:paraId="77FC5D75" w14:textId="77777777" w:rsidR="00802FC0" w:rsidRPr="00802FC0" w:rsidRDefault="00802FC0" w:rsidP="00802FC0">
                                  <w:pPr>
                                    <w:spacing w:after="0" w:line="240" w:lineRule="auto"/>
                                  </w:pPr>
                                  <w:r w:rsidRPr="00802FC0">
                                    <w:t>Help your child practice responding to the following:</w:t>
                                  </w:r>
                                </w:p>
                                <w:p w14:paraId="279A50CF"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What would you do if a grown-up you know wants to touch your private body parts—and it’s not to keep you clean and healthy?</w:t>
                                  </w:r>
                                </w:p>
                                <w:p w14:paraId="661AE00D" w14:textId="2EC7E47A" w:rsidR="00802FC0" w:rsidRPr="00802FC0" w:rsidRDefault="00802FC0" w:rsidP="00802FC0">
                                  <w:pPr>
                                    <w:pStyle w:val="ListParagraph"/>
                                    <w:numPr>
                                      <w:ilvl w:val="0"/>
                                      <w:numId w:val="8"/>
                                    </w:numPr>
                                    <w:spacing w:after="0" w:line="240" w:lineRule="auto"/>
                                    <w:rPr>
                                      <w:sz w:val="20"/>
                                      <w:szCs w:val="20"/>
                                    </w:rPr>
                                  </w:pPr>
                                  <w:r w:rsidRPr="00802FC0">
                                    <w:rPr>
                                      <w:sz w:val="20"/>
                                      <w:szCs w:val="20"/>
                                    </w:rPr>
                                    <w:t>What words would you say that mean “No”?</w:t>
                                  </w:r>
                                </w:p>
                                <w:p w14:paraId="30123E2C"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How would you get away?</w:t>
                                  </w:r>
                                </w:p>
                                <w:p w14:paraId="46E7E398"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Name a grown-up you could tell.</w:t>
                                  </w:r>
                                </w:p>
                                <w:p w14:paraId="49130E3E"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Whom else could you tell?</w:t>
                                  </w:r>
                                </w:p>
                                <w:p w14:paraId="7B163A0F" w14:textId="77777777" w:rsidR="00802FC0" w:rsidRPr="00802FC0" w:rsidRDefault="00802FC0" w:rsidP="00203E0D">
                                  <w:pPr>
                                    <w:spacing w:after="0" w:line="240" w:lineRule="auto"/>
                                  </w:pPr>
                                  <w:r w:rsidRPr="00802FC0">
                                    <w:t xml:space="preserve">Children need to be able to identify adults to talk to, both inside and outside the family, since you may not always be available.  Children also learn in this lesson that it is never a child’s fault if someone breaks the Touching Rule. </w:t>
                                  </w:r>
                                </w:p>
                                <w:p w14:paraId="1EBE53FA" w14:textId="364EF639" w:rsidR="00802FC0" w:rsidRPr="00802FC0" w:rsidRDefault="00802FC0" w:rsidP="00203E0D">
                                  <w:pPr>
                                    <w:spacing w:after="0" w:line="240" w:lineRule="auto"/>
                                  </w:pPr>
                                  <w:r w:rsidRPr="00802FC0">
                                    <w:t>Throughout the rest of March</w:t>
                                  </w:r>
                                  <w:r w:rsidR="006B28CB">
                                    <w:t>,</w:t>
                                  </w:r>
                                  <w:r w:rsidRPr="00802FC0">
                                    <w:t xml:space="preserve"> we will review all the safety rules that the children have learned in the </w:t>
                                  </w:r>
                                  <w:r w:rsidRPr="00802FC0">
                                    <w:rPr>
                                      <w:i/>
                                    </w:rPr>
                                    <w:t xml:space="preserve">Talking About Touching </w:t>
                                  </w:r>
                                  <w:r w:rsidRPr="00802FC0">
                                    <w:t xml:space="preserve">program.  Encourage your children to come to you if she/he has any questions about using the Touching Rule or the Safety Steps.  </w:t>
                                  </w:r>
                                </w:p>
                                <w:p w14:paraId="06A8617C" w14:textId="77777777" w:rsidR="00802FC0" w:rsidRPr="00802FC0" w:rsidRDefault="00802FC0" w:rsidP="00203E0D">
                                  <w:pPr>
                                    <w:spacing w:after="0" w:line="240" w:lineRule="auto"/>
                                  </w:pPr>
                                  <w:r w:rsidRPr="00802FC0">
                                    <w:t>Sincerely,</w:t>
                                  </w:r>
                                </w:p>
                                <w:p w14:paraId="04B0865A" w14:textId="77777777" w:rsidR="00802FC0" w:rsidRPr="00802FC0" w:rsidRDefault="00802FC0" w:rsidP="00203E0D">
                                  <w:pPr>
                                    <w:spacing w:after="0" w:line="240" w:lineRule="auto"/>
                                  </w:pPr>
                                  <w:r w:rsidRPr="00802FC0">
                                    <w:t>Mrs. Gnage</w:t>
                                  </w:r>
                                </w:p>
                                <w:p w14:paraId="57DCD678" w14:textId="7739D33F" w:rsidR="00AF194E" w:rsidRPr="000030BC" w:rsidRDefault="00802FC0" w:rsidP="00203E0D">
                                  <w:pPr>
                                    <w:spacing w:after="0" w:line="240" w:lineRule="auto"/>
                                  </w:pPr>
                                  <w:r w:rsidRPr="00802FC0">
                                    <w:t>School Social Worker</w:t>
                                  </w:r>
                                </w:p>
                                <w:p w14:paraId="184AC4C2" w14:textId="4594E91F" w:rsidR="000030BC" w:rsidRPr="00602AA6" w:rsidRDefault="00203E0D" w:rsidP="00E80A73">
                                  <w:pPr>
                                    <w:jc w:val="center"/>
                                    <w:rPr>
                                      <w:sz w:val="24"/>
                                      <w:szCs w:val="24"/>
                                    </w:rPr>
                                  </w:pPr>
                                  <w:r>
                                    <w:rPr>
                                      <w:noProof/>
                                      <w:sz w:val="24"/>
                                      <w:szCs w:val="24"/>
                                    </w:rPr>
                                    <w:drawing>
                                      <wp:inline distT="0" distB="0" distL="0" distR="0" wp14:anchorId="5BEA6A7D" wp14:editId="43804385">
                                        <wp:extent cx="895739" cy="1492898"/>
                                        <wp:effectExtent l="0" t="0" r="635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IMG_4454.jpg"/>
                                                <pic:cNvPicPr/>
                                              </pic:nvPicPr>
                                              <pic:blipFill>
                                                <a:blip r:embed="rId21"/>
                                                <a:stretch>
                                                  <a:fillRect/>
                                                </a:stretch>
                                              </pic:blipFill>
                                              <pic:spPr>
                                                <a:xfrm>
                                                  <a:off x="0" y="0"/>
                                                  <a:ext cx="946055" cy="1576758"/>
                                                </a:xfrm>
                                                <a:prstGeom prst="rect">
                                                  <a:avLst/>
                                                </a:prstGeom>
                                              </pic:spPr>
                                            </pic:pic>
                                          </a:graphicData>
                                        </a:graphic>
                                      </wp:inline>
                                    </w:drawing>
                                  </w:r>
                                  <w:r w:rsidR="00B549D8">
                                    <w:rPr>
                                      <w:noProof/>
                                    </w:rPr>
                                    <w:drawing>
                                      <wp:inline distT="0" distB="0" distL="0" distR="0" wp14:anchorId="7CC02B11" wp14:editId="07960A2A">
                                        <wp:extent cx="1113453" cy="1486057"/>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IMG_4443.jpg"/>
                                                <pic:cNvPicPr/>
                                              </pic:nvPicPr>
                                              <pic:blipFill>
                                                <a:blip r:embed="rId22"/>
                                                <a:stretch>
                                                  <a:fillRect/>
                                                </a:stretch>
                                              </pic:blipFill>
                                              <pic:spPr>
                                                <a:xfrm>
                                                  <a:off x="0" y="0"/>
                                                  <a:ext cx="1140126" cy="1521656"/>
                                                </a:xfrm>
                                                <a:prstGeom prst="rect">
                                                  <a:avLst/>
                                                </a:prstGeom>
                                              </pic:spPr>
                                            </pic:pic>
                                          </a:graphicData>
                                        </a:graphic>
                                      </wp:inline>
                                    </w:drawing>
                                  </w:r>
                                  <w:r w:rsidR="00B549D8">
                                    <w:rPr>
                                      <w:noProof/>
                                      <w:sz w:val="24"/>
                                      <w:szCs w:val="24"/>
                                    </w:rPr>
                                    <w:drawing>
                                      <wp:inline distT="0" distB="0" distL="0" distR="0" wp14:anchorId="3670C212" wp14:editId="25B792AF">
                                        <wp:extent cx="3409950" cy="455104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IMG_4443.jpg"/>
                                                <pic:cNvPicPr/>
                                              </pic:nvPicPr>
                                              <pic:blipFill>
                                                <a:blip r:embed="rId22"/>
                                                <a:stretch>
                                                  <a:fillRect/>
                                                </a:stretch>
                                              </pic:blipFill>
                                              <pic:spPr>
                                                <a:xfrm>
                                                  <a:off x="0" y="0"/>
                                                  <a:ext cx="3409950" cy="4551045"/>
                                                </a:xfrm>
                                                <a:prstGeom prst="rect">
                                                  <a:avLst/>
                                                </a:prstGeom>
                                              </pic:spPr>
                                            </pic:pic>
                                          </a:graphicData>
                                        </a:graphic>
                                      </wp:inline>
                                    </w:drawing>
                                  </w:r>
                                </w:p>
                                <w:p w14:paraId="076B0D10" w14:textId="77777777" w:rsidR="000030BC" w:rsidRPr="00602AA6" w:rsidRDefault="000030BC" w:rsidP="000030BC">
                                  <w:pPr>
                                    <w:rPr>
                                      <w:sz w:val="24"/>
                                      <w:szCs w:val="24"/>
                                    </w:rPr>
                                  </w:pP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84D2F" id="_x0000_t202" coordsize="21600,21600" o:spt="202" path="m,l,21600r21600,l21600,xe">
                      <v:stroke joinstyle="miter"/>
                      <v:path gradientshapeok="t" o:connecttype="rect"/>
                    </v:shapetype>
                    <v:shape id="Text Box 21" o:spid="_x0000_s1028" type="#_x0000_t202" style="position:absolute;margin-left:130.3pt;margin-top:30.2pt;width:282.95pt;height:66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" stroked="f">
                      <v:fill opacity="0"/>
                      <v:textbo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77777777" w:rsidR="00FE0746" w:rsidRDefault="004557A4" w:rsidP="00FE0746">
                            <w:pPr>
                              <w:widowControl w:val="0"/>
                              <w:autoSpaceDE w:val="0"/>
                              <w:autoSpaceDN w:val="0"/>
                              <w:adjustRightInd w:val="0"/>
                              <w:spacing w:after="240" w:line="400" w:lineRule="atLeast"/>
                              <w:rPr>
                                <w:rFonts w:cs="Times"/>
                                <w:b/>
                                <w:color w:val="000000"/>
                                <w:sz w:val="28"/>
                                <w:szCs w:val="28"/>
                              </w:rPr>
                            </w:pPr>
                            <w:r w:rsidRPr="007A6E1D">
                              <w:rPr>
                                <w:rFonts w:ascii="-webkit-standard" w:hAnsi="-webkit-standard"/>
                                <w:noProof/>
                                <w:color w:val="000000"/>
                              </w:rPr>
                              <w:drawing>
                                <wp:inline distT="0" distB="0" distL="0" distR="0" wp14:anchorId="18B6EFAE" wp14:editId="30C1C1F9">
                                  <wp:extent cx="493955" cy="345440"/>
                                  <wp:effectExtent l="0" t="0" r="0" b="101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6BB08AE9" wp14:editId="6ECE0E7E">
                                  <wp:extent cx="493955" cy="345440"/>
                                  <wp:effectExtent l="0" t="0" r="0" b="1016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420FD1CB" wp14:editId="73F03222">
                                  <wp:extent cx="493955" cy="345440"/>
                                  <wp:effectExtent l="0" t="0" r="0" b="1016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4908874E" wp14:editId="673B8750">
                                  <wp:extent cx="493955" cy="345440"/>
                                  <wp:effectExtent l="0" t="0" r="0" b="1016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D6F606F" wp14:editId="14D357F8">
                                  <wp:extent cx="493955" cy="345440"/>
                                  <wp:effectExtent l="0" t="0" r="0" b="1016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42085653" wp14:editId="54E47D20">
                                  <wp:extent cx="493955" cy="345440"/>
                                  <wp:effectExtent l="0" t="0" r="0" b="1016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400" cy="367430"/>
                                          </a:xfrm>
                                          <a:prstGeom prst="rect">
                                            <a:avLst/>
                                          </a:prstGeom>
                                        </pic:spPr>
                                      </pic:pic>
                                    </a:graphicData>
                                  </a:graphic>
                                </wp:inline>
                              </w:drawing>
                            </w:r>
                          </w:p>
                          <w:p w14:paraId="06E73D38" w14:textId="77777777" w:rsidR="001C4701" w:rsidRDefault="001C4701" w:rsidP="008C36C5">
                            <w:pPr>
                              <w:widowControl w:val="0"/>
                              <w:autoSpaceDE w:val="0"/>
                              <w:autoSpaceDN w:val="0"/>
                              <w:adjustRightInd w:val="0"/>
                              <w:spacing w:after="240" w:line="400" w:lineRule="atLeast"/>
                              <w:jc w:val="center"/>
                              <w:rPr>
                                <w:rFonts w:ascii="Times" w:hAnsi="Times" w:cs="Times"/>
                                <w:b/>
                                <w:color w:val="000000"/>
                                <w:sz w:val="24"/>
                                <w:szCs w:val="24"/>
                              </w:rPr>
                            </w:pPr>
                          </w:p>
                          <w:p w14:paraId="78E2BA15" w14:textId="7015C444" w:rsidR="00802FC0" w:rsidRPr="00203E0D" w:rsidRDefault="001C4701"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           </w:t>
                            </w:r>
                            <w:r w:rsidR="00FE0746">
                              <w:rPr>
                                <w:rFonts w:ascii="Times" w:hAnsi="Times" w:cs="Times"/>
                                <w:b/>
                                <w:color w:val="000000"/>
                                <w:sz w:val="24"/>
                                <w:szCs w:val="24"/>
                              </w:rPr>
                              <w:t xml:space="preserve">A Note </w:t>
                            </w:r>
                            <w:proofErr w:type="gramStart"/>
                            <w:r w:rsidR="00FE0746">
                              <w:rPr>
                                <w:rFonts w:ascii="Times" w:hAnsi="Times" w:cs="Times"/>
                                <w:b/>
                                <w:color w:val="000000"/>
                                <w:sz w:val="24"/>
                                <w:szCs w:val="24"/>
                              </w:rPr>
                              <w:t>From</w:t>
                            </w:r>
                            <w:proofErr w:type="gramEnd"/>
                            <w:r w:rsidR="00FE0746">
                              <w:rPr>
                                <w:rFonts w:ascii="Times" w:hAnsi="Times" w:cs="Times"/>
                                <w:b/>
                                <w:color w:val="000000"/>
                                <w:sz w:val="24"/>
                                <w:szCs w:val="24"/>
                              </w:rPr>
                              <w:t xml:space="preserve"> Our Social Worker</w:t>
                            </w:r>
                          </w:p>
                          <w:p w14:paraId="7C88AA1B" w14:textId="385A3CFE" w:rsidR="00802FC0" w:rsidRPr="00802FC0" w:rsidRDefault="00802FC0" w:rsidP="00802FC0">
                            <w:pPr>
                              <w:widowControl w:val="0"/>
                              <w:autoSpaceDE w:val="0"/>
                              <w:autoSpaceDN w:val="0"/>
                              <w:adjustRightInd w:val="0"/>
                              <w:spacing w:after="0" w:line="240" w:lineRule="auto"/>
                              <w:rPr>
                                <w:rFonts w:ascii="Times" w:hAnsi="Times" w:cs="Times"/>
                                <w:b/>
                                <w:color w:val="000000"/>
                              </w:rPr>
                            </w:pPr>
                            <w:r w:rsidRPr="00802FC0">
                              <w:rPr>
                                <w:b/>
                                <w:u w:val="single"/>
                              </w:rPr>
                              <w:t>Safety Steps When the Touching Rule is Broken</w:t>
                            </w:r>
                          </w:p>
                          <w:p w14:paraId="7B20D779" w14:textId="3DC15254" w:rsidR="00802FC0" w:rsidRPr="00802FC0" w:rsidRDefault="00802FC0" w:rsidP="00802FC0">
                            <w:pPr>
                              <w:spacing w:after="0" w:line="240" w:lineRule="auto"/>
                            </w:pPr>
                            <w:r w:rsidRPr="00802FC0">
                              <w:t xml:space="preserve">Last week we learned the “Touching Rule”:  A bigger person should not touch your private body parts except to keep you clean and healthy.  This week we began learning the “Safety Steps” that will guide them to know what to do if someone breaks the Touching Rule.  </w:t>
                            </w:r>
                            <w:r w:rsidRPr="00802FC0">
                              <w:rPr>
                                <w:b/>
                              </w:rPr>
                              <w:t>Safety Steps</w:t>
                            </w:r>
                          </w:p>
                          <w:p w14:paraId="35F72542" w14:textId="77777777" w:rsidR="00802FC0" w:rsidRPr="00802FC0" w:rsidRDefault="00802FC0" w:rsidP="00802FC0">
                            <w:pPr>
                              <w:pStyle w:val="ListParagraph"/>
                              <w:numPr>
                                <w:ilvl w:val="0"/>
                                <w:numId w:val="7"/>
                              </w:numPr>
                              <w:spacing w:after="0" w:line="240" w:lineRule="auto"/>
                              <w:rPr>
                                <w:b/>
                                <w:sz w:val="20"/>
                                <w:szCs w:val="20"/>
                              </w:rPr>
                            </w:pPr>
                            <w:r w:rsidRPr="00802FC0">
                              <w:rPr>
                                <w:b/>
                                <w:sz w:val="20"/>
                                <w:szCs w:val="20"/>
                              </w:rPr>
                              <w:t xml:space="preserve"> Say words that mean “No.”</w:t>
                            </w:r>
                          </w:p>
                          <w:p w14:paraId="655D28D2" w14:textId="77777777" w:rsidR="00802FC0" w:rsidRPr="00802FC0" w:rsidRDefault="00802FC0" w:rsidP="00802FC0">
                            <w:pPr>
                              <w:pStyle w:val="ListParagraph"/>
                              <w:numPr>
                                <w:ilvl w:val="0"/>
                                <w:numId w:val="7"/>
                              </w:numPr>
                              <w:spacing w:after="0" w:line="240" w:lineRule="auto"/>
                              <w:rPr>
                                <w:b/>
                                <w:sz w:val="20"/>
                                <w:szCs w:val="20"/>
                              </w:rPr>
                            </w:pPr>
                            <w:r w:rsidRPr="00802FC0">
                              <w:rPr>
                                <w:b/>
                                <w:sz w:val="20"/>
                                <w:szCs w:val="20"/>
                              </w:rPr>
                              <w:t xml:space="preserve"> Get away.</w:t>
                            </w:r>
                          </w:p>
                          <w:p w14:paraId="41F3E3F2" w14:textId="77777777" w:rsidR="00802FC0" w:rsidRPr="00802FC0" w:rsidRDefault="00802FC0" w:rsidP="00802FC0">
                            <w:pPr>
                              <w:pStyle w:val="ListParagraph"/>
                              <w:numPr>
                                <w:ilvl w:val="0"/>
                                <w:numId w:val="7"/>
                              </w:numPr>
                              <w:spacing w:after="0" w:line="240" w:lineRule="auto"/>
                              <w:rPr>
                                <w:b/>
                                <w:sz w:val="20"/>
                                <w:szCs w:val="20"/>
                              </w:rPr>
                            </w:pPr>
                            <w:r w:rsidRPr="00802FC0">
                              <w:rPr>
                                <w:b/>
                                <w:sz w:val="20"/>
                                <w:szCs w:val="20"/>
                              </w:rPr>
                              <w:t xml:space="preserve"> Tell a grown up.</w:t>
                            </w:r>
                          </w:p>
                          <w:p w14:paraId="447C84B8" w14:textId="77777777" w:rsidR="00802FC0" w:rsidRPr="00802FC0" w:rsidRDefault="00802FC0" w:rsidP="00802FC0">
                            <w:pPr>
                              <w:spacing w:after="0" w:line="240" w:lineRule="auto"/>
                            </w:pPr>
                            <w:r w:rsidRPr="00802FC0">
                              <w:t xml:space="preserve">We encourage you to help your child think of different ways of saying “No.” (For example: “Leave me alone.” “Stop that.” “I’m not allowed to play touching games.” “I don’t like that.”)  Help your child understand that getting away can be as simple as moving away from someone or going to another room.  Or it might mean running home immediately.  Help your child identify whom to tell and have him or her practice telling.  Sometimes a child may not be able to get away; then the telling becomes even more important.  </w:t>
                            </w:r>
                          </w:p>
                          <w:p w14:paraId="77FC5D75" w14:textId="77777777" w:rsidR="00802FC0" w:rsidRPr="00802FC0" w:rsidRDefault="00802FC0" w:rsidP="00802FC0">
                            <w:pPr>
                              <w:spacing w:after="0" w:line="240" w:lineRule="auto"/>
                            </w:pPr>
                            <w:r w:rsidRPr="00802FC0">
                              <w:t>Help your child practice responding to the following:</w:t>
                            </w:r>
                          </w:p>
                          <w:p w14:paraId="279A50CF"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What would you do if a grown-up you know wants to touch your private body parts—and it’s not to keep you clean and healthy?</w:t>
                            </w:r>
                          </w:p>
                          <w:p w14:paraId="661AE00D" w14:textId="2EC7E47A" w:rsidR="00802FC0" w:rsidRPr="00802FC0" w:rsidRDefault="00802FC0" w:rsidP="00802FC0">
                            <w:pPr>
                              <w:pStyle w:val="ListParagraph"/>
                              <w:numPr>
                                <w:ilvl w:val="0"/>
                                <w:numId w:val="8"/>
                              </w:numPr>
                              <w:spacing w:after="0" w:line="240" w:lineRule="auto"/>
                              <w:rPr>
                                <w:sz w:val="20"/>
                                <w:szCs w:val="20"/>
                              </w:rPr>
                            </w:pPr>
                            <w:r w:rsidRPr="00802FC0">
                              <w:rPr>
                                <w:sz w:val="20"/>
                                <w:szCs w:val="20"/>
                              </w:rPr>
                              <w:t>What words would you say that mean “No”?</w:t>
                            </w:r>
                          </w:p>
                          <w:p w14:paraId="30123E2C"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How would you get away?</w:t>
                            </w:r>
                          </w:p>
                          <w:p w14:paraId="46E7E398"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Name a grown-up you could tell.</w:t>
                            </w:r>
                          </w:p>
                          <w:p w14:paraId="49130E3E" w14:textId="77777777" w:rsidR="00802FC0" w:rsidRPr="00802FC0" w:rsidRDefault="00802FC0" w:rsidP="00802FC0">
                            <w:pPr>
                              <w:pStyle w:val="ListParagraph"/>
                              <w:numPr>
                                <w:ilvl w:val="0"/>
                                <w:numId w:val="8"/>
                              </w:numPr>
                              <w:spacing w:after="0" w:line="240" w:lineRule="auto"/>
                              <w:rPr>
                                <w:sz w:val="20"/>
                                <w:szCs w:val="20"/>
                              </w:rPr>
                            </w:pPr>
                            <w:r w:rsidRPr="00802FC0">
                              <w:rPr>
                                <w:sz w:val="20"/>
                                <w:szCs w:val="20"/>
                              </w:rPr>
                              <w:t>Whom else could you tell?</w:t>
                            </w:r>
                          </w:p>
                          <w:p w14:paraId="7B163A0F" w14:textId="77777777" w:rsidR="00802FC0" w:rsidRPr="00802FC0" w:rsidRDefault="00802FC0" w:rsidP="00203E0D">
                            <w:pPr>
                              <w:spacing w:after="0" w:line="240" w:lineRule="auto"/>
                            </w:pPr>
                            <w:r w:rsidRPr="00802FC0">
                              <w:t xml:space="preserve">Children need to be able to identify adults to talk to, both inside and outside the family, since you may not always be available.  Children also learn in this lesson that it is never a child’s fault if someone breaks the Touching Rule. </w:t>
                            </w:r>
                          </w:p>
                          <w:p w14:paraId="1EBE53FA" w14:textId="364EF639" w:rsidR="00802FC0" w:rsidRPr="00802FC0" w:rsidRDefault="00802FC0" w:rsidP="00203E0D">
                            <w:pPr>
                              <w:spacing w:after="0" w:line="240" w:lineRule="auto"/>
                            </w:pPr>
                            <w:r w:rsidRPr="00802FC0">
                              <w:t>Throughout the rest of March</w:t>
                            </w:r>
                            <w:r w:rsidR="006B28CB">
                              <w:t>,</w:t>
                            </w:r>
                            <w:r w:rsidRPr="00802FC0">
                              <w:t xml:space="preserve"> we will review all the safety rules that the children have learned in the </w:t>
                            </w:r>
                            <w:r w:rsidRPr="00802FC0">
                              <w:rPr>
                                <w:i/>
                              </w:rPr>
                              <w:t xml:space="preserve">Talking About Touching </w:t>
                            </w:r>
                            <w:r w:rsidRPr="00802FC0">
                              <w:t xml:space="preserve">program.  Encourage your children to come to you if she/he has any questions about using the Touching Rule or the Safety Steps.  </w:t>
                            </w:r>
                          </w:p>
                          <w:p w14:paraId="06A8617C" w14:textId="77777777" w:rsidR="00802FC0" w:rsidRPr="00802FC0" w:rsidRDefault="00802FC0" w:rsidP="00203E0D">
                            <w:pPr>
                              <w:spacing w:after="0" w:line="240" w:lineRule="auto"/>
                            </w:pPr>
                            <w:r w:rsidRPr="00802FC0">
                              <w:t>Sincerely,</w:t>
                            </w:r>
                          </w:p>
                          <w:p w14:paraId="04B0865A" w14:textId="77777777" w:rsidR="00802FC0" w:rsidRPr="00802FC0" w:rsidRDefault="00802FC0" w:rsidP="00203E0D">
                            <w:pPr>
                              <w:spacing w:after="0" w:line="240" w:lineRule="auto"/>
                            </w:pPr>
                            <w:r w:rsidRPr="00802FC0">
                              <w:t>Mrs. Gnage</w:t>
                            </w:r>
                            <w:bookmarkStart w:id="1" w:name="_GoBack"/>
                            <w:bookmarkEnd w:id="1"/>
                          </w:p>
                          <w:p w14:paraId="57DCD678" w14:textId="7739D33F" w:rsidR="00AF194E" w:rsidRPr="000030BC" w:rsidRDefault="00802FC0" w:rsidP="00203E0D">
                            <w:pPr>
                              <w:spacing w:after="0" w:line="240" w:lineRule="auto"/>
                            </w:pPr>
                            <w:r w:rsidRPr="00802FC0">
                              <w:t>School Social Worker</w:t>
                            </w:r>
                          </w:p>
                          <w:p w14:paraId="184AC4C2" w14:textId="4594E91F" w:rsidR="000030BC" w:rsidRPr="00602AA6" w:rsidRDefault="00203E0D" w:rsidP="00E80A73">
                            <w:pPr>
                              <w:jc w:val="center"/>
                              <w:rPr>
                                <w:sz w:val="24"/>
                                <w:szCs w:val="24"/>
                              </w:rPr>
                            </w:pPr>
                            <w:r>
                              <w:rPr>
                                <w:noProof/>
                                <w:sz w:val="24"/>
                                <w:szCs w:val="24"/>
                              </w:rPr>
                              <w:drawing>
                                <wp:inline distT="0" distB="0" distL="0" distR="0" wp14:anchorId="5BEA6A7D" wp14:editId="43804385">
                                  <wp:extent cx="895739" cy="1492898"/>
                                  <wp:effectExtent l="0" t="0" r="635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IMG_4454.jpg"/>
                                          <pic:cNvPicPr/>
                                        </pic:nvPicPr>
                                        <pic:blipFill>
                                          <a:blip r:embed="rId24"/>
                                          <a:stretch>
                                            <a:fillRect/>
                                          </a:stretch>
                                        </pic:blipFill>
                                        <pic:spPr>
                                          <a:xfrm>
                                            <a:off x="0" y="0"/>
                                            <a:ext cx="946055" cy="1576758"/>
                                          </a:xfrm>
                                          <a:prstGeom prst="rect">
                                            <a:avLst/>
                                          </a:prstGeom>
                                        </pic:spPr>
                                      </pic:pic>
                                    </a:graphicData>
                                  </a:graphic>
                                </wp:inline>
                              </w:drawing>
                            </w:r>
                            <w:r w:rsidR="00B549D8">
                              <w:rPr>
                                <w:noProof/>
                              </w:rPr>
                              <w:drawing>
                                <wp:inline distT="0" distB="0" distL="0" distR="0" wp14:anchorId="7CC02B11" wp14:editId="07960A2A">
                                  <wp:extent cx="1113453" cy="1486057"/>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umbnail_IMG_4443.jpg"/>
                                          <pic:cNvPicPr/>
                                        </pic:nvPicPr>
                                        <pic:blipFill>
                                          <a:blip r:embed="rId25"/>
                                          <a:stretch>
                                            <a:fillRect/>
                                          </a:stretch>
                                        </pic:blipFill>
                                        <pic:spPr>
                                          <a:xfrm>
                                            <a:off x="0" y="0"/>
                                            <a:ext cx="1140126" cy="1521656"/>
                                          </a:xfrm>
                                          <a:prstGeom prst="rect">
                                            <a:avLst/>
                                          </a:prstGeom>
                                        </pic:spPr>
                                      </pic:pic>
                                    </a:graphicData>
                                  </a:graphic>
                                </wp:inline>
                              </w:drawing>
                            </w:r>
                            <w:r w:rsidR="00B549D8">
                              <w:rPr>
                                <w:noProof/>
                                <w:sz w:val="24"/>
                                <w:szCs w:val="24"/>
                              </w:rPr>
                              <w:drawing>
                                <wp:inline distT="0" distB="0" distL="0" distR="0" wp14:anchorId="3670C212" wp14:editId="25B792AF">
                                  <wp:extent cx="3409950" cy="455104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IMG_4443.jpg"/>
                                          <pic:cNvPicPr/>
                                        </pic:nvPicPr>
                                        <pic:blipFill>
                                          <a:blip r:embed="rId25"/>
                                          <a:stretch>
                                            <a:fillRect/>
                                          </a:stretch>
                                        </pic:blipFill>
                                        <pic:spPr>
                                          <a:xfrm>
                                            <a:off x="0" y="0"/>
                                            <a:ext cx="3409950" cy="4551045"/>
                                          </a:xfrm>
                                          <a:prstGeom prst="rect">
                                            <a:avLst/>
                                          </a:prstGeom>
                                        </pic:spPr>
                                      </pic:pic>
                                    </a:graphicData>
                                  </a:graphic>
                                </wp:inline>
                              </w:drawing>
                            </w:r>
                          </w:p>
                          <w:p w14:paraId="076B0D10" w14:textId="77777777" w:rsidR="000030BC" w:rsidRPr="00602AA6" w:rsidRDefault="000030BC" w:rsidP="000030BC">
                            <w:pPr>
                              <w:rPr>
                                <w:sz w:val="24"/>
                                <w:szCs w:val="24"/>
                              </w:rPr>
                            </w:pP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v:textbox>
                    </v:shape>
                  </w:pict>
                </mc:Fallback>
              </mc:AlternateContent>
            </w:r>
            <w:r w:rsidR="001C4701">
              <w:rPr>
                <w:noProof/>
              </w:rPr>
              <mc:AlternateContent>
                <mc:Choice Requires="wps">
                  <w:drawing>
                    <wp:anchor distT="0" distB="0" distL="114300" distR="114300" simplePos="0" relativeHeight="251665408" behindDoc="0" locked="0" layoutInCell="1" allowOverlap="1" wp14:anchorId="0FCE2F94" wp14:editId="1C7A9B98">
                      <wp:simplePos x="0" y="0"/>
                      <wp:positionH relativeFrom="column">
                        <wp:posOffset>-2006600</wp:posOffset>
                      </wp:positionH>
                      <wp:positionV relativeFrom="paragraph">
                        <wp:posOffset>388620</wp:posOffset>
                      </wp:positionV>
                      <wp:extent cx="7201535" cy="68834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688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26"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2F94" id="Text Box 24" o:spid="_x0000_s1029" type="#_x0000_t202" style="position:absolute;margin-left:-158pt;margin-top:30.6pt;width:567.0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" stroked="f">
                      <v:fill opacity="0"/>
                      <v:textbo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27"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v:textbox>
                    </v:shape>
                  </w:pict>
                </mc:Fallback>
              </mc:AlternateContent>
            </w:r>
            <w:r w:rsidR="00FE0746">
              <w:rPr>
                <w:noProof/>
              </w:rPr>
              <w:drawing>
                <wp:inline distT="0" distB="0" distL="0" distR="0" wp14:anchorId="56EE9DFF" wp14:editId="55972485">
                  <wp:extent cx="918845" cy="992696"/>
                  <wp:effectExtent l="0" t="0" r="0" b="0"/>
                  <wp:docPr id="37" name="Picture 37"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w:drawing>
                <wp:inline distT="0" distB="0" distL="0" distR="0" wp14:anchorId="203FA422" wp14:editId="44885E7B">
                  <wp:extent cx="918845" cy="992696"/>
                  <wp:effectExtent l="0" t="0" r="0" b="0"/>
                  <wp:docPr id="25" name="Picture 25"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mc:AlternateContent>
                <mc:Choice Requires="wps">
                  <w:drawing>
                    <wp:anchor distT="0" distB="0" distL="114300" distR="114300" simplePos="0" relativeHeight="251661312" behindDoc="0" locked="0" layoutInCell="1" allowOverlap="1" wp14:anchorId="3E9D5C04" wp14:editId="35DFDC4C">
                      <wp:simplePos x="0" y="0"/>
                      <wp:positionH relativeFrom="column">
                        <wp:posOffset>-428625</wp:posOffset>
                      </wp:positionH>
                      <wp:positionV relativeFrom="paragraph">
                        <wp:posOffset>1819275</wp:posOffset>
                      </wp:positionV>
                      <wp:extent cx="2524125" cy="635"/>
                      <wp:effectExtent l="41275" t="41275" r="50800" b="4699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635"/>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AF6039" id="_x0000_t32" coordsize="21600,21600" o:spt="32" o:oned="t" path="m0,0l21600,21600e" filled="f">
                      <v:path arrowok="t" fillok="f" o:connecttype="none"/>
                      <o:lock v:ext="edit" shapetype="t"/>
                    </v:shapetype>
                    <v:shape id="AutoShape 12" o:spid="_x0000_s1026" type="#_x0000_t32" style="position:absolute;margin-left:-33.75pt;margin-top:143.25pt;width:19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2336" behindDoc="0" locked="0" layoutInCell="1" allowOverlap="1" wp14:anchorId="68131717" wp14:editId="3F69B222">
                      <wp:simplePos x="0" y="0"/>
                      <wp:positionH relativeFrom="column">
                        <wp:posOffset>3853180</wp:posOffset>
                      </wp:positionH>
                      <wp:positionV relativeFrom="paragraph">
                        <wp:posOffset>1819275</wp:posOffset>
                      </wp:positionV>
                      <wp:extent cx="2524125" cy="0"/>
                      <wp:effectExtent l="43180" t="41275" r="48895" b="476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B005BF" id="AutoShape 13" o:spid="_x0000_s1026" type="#_x0000_t32" style="position:absolute;margin-left:303.4pt;margin-top:143.25pt;width:19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0288" behindDoc="0" locked="0" layoutInCell="1" allowOverlap="1" wp14:anchorId="54E3A7F4" wp14:editId="3CAF212B">
                      <wp:simplePos x="0" y="0"/>
                      <wp:positionH relativeFrom="column">
                        <wp:posOffset>4524375</wp:posOffset>
                      </wp:positionH>
                      <wp:positionV relativeFrom="paragraph">
                        <wp:posOffset>-323850</wp:posOffset>
                      </wp:positionV>
                      <wp:extent cx="1600200" cy="285750"/>
                      <wp:effectExtent l="3175" t="635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3D2D" w14:textId="77777777" w:rsidR="00FE0746" w:rsidRPr="001D3571"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A7F4" id="Text Box 8" o:spid="_x0000_s1030" type="#_x0000_t202" style="position:absolute;margin-left:356.25pt;margin-top:-25.5pt;width:12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" stroked="f">
                      <v:fill opacity="0"/>
                      <v:textbox>
                        <w:txbxContent>
                          <w:p w14:paraId="17D83D2D" w14:textId="77777777" w:rsidR="00FE0746" w:rsidRPr="001D3571" w:rsidRDefault="00FE0746" w:rsidP="00FE0746">
                            <w:pPr>
                              <w:rPr>
                                <w:rFonts w:ascii="Nyala" w:hAnsi="Nyala"/>
                              </w:rPr>
                            </w:pPr>
                          </w:p>
                        </w:txbxContent>
                      </v:textbox>
                    </v:shape>
                  </w:pict>
                </mc:Fallback>
              </mc:AlternateContent>
            </w:r>
          </w:p>
          <w:p w14:paraId="554FC6A6" w14:textId="5D36CA3A" w:rsidR="00E027D4" w:rsidRPr="00F61E4F" w:rsidRDefault="00E027D4" w:rsidP="009332B2">
            <w:pPr>
              <w:pStyle w:val="BlockText"/>
            </w:pPr>
          </w:p>
          <w:p w14:paraId="7084BA80" w14:textId="77777777" w:rsidR="009332B2" w:rsidRPr="00F61E4F" w:rsidRDefault="009332B2" w:rsidP="009332B2">
            <w:pPr>
              <w:pStyle w:val="Heading1"/>
              <w:spacing w:line="276" w:lineRule="auto"/>
              <w:outlineLvl w:val="0"/>
            </w:pPr>
          </w:p>
          <w:p w14:paraId="2EF3A56E" w14:textId="77777777" w:rsidR="009332B2" w:rsidRPr="00F61E4F" w:rsidRDefault="009332B2" w:rsidP="009332B2">
            <w:pPr>
              <w:spacing w:after="160" w:line="276" w:lineRule="auto"/>
            </w:pPr>
          </w:p>
          <w:p w14:paraId="541E3A36" w14:textId="77777777" w:rsidR="009332B2" w:rsidRPr="00F61E4F" w:rsidRDefault="009332B2" w:rsidP="009332B2">
            <w:pPr>
              <w:spacing w:after="160" w:line="276" w:lineRule="auto"/>
            </w:pPr>
          </w:p>
          <w:p w14:paraId="26AC0DE0" w14:textId="77777777" w:rsidR="006B7A95" w:rsidRPr="00F61E4F" w:rsidRDefault="006B7A95" w:rsidP="00FE0746">
            <w:pPr>
              <w:spacing w:after="160" w:line="276" w:lineRule="auto"/>
            </w:pPr>
          </w:p>
        </w:tc>
      </w:tr>
      <w:tr w:rsidR="009332B2" w:rsidRPr="00AB2E10" w14:paraId="74E6D8D5" w14:textId="77777777" w:rsidTr="005C1235">
        <w:trPr>
          <w:trHeight w:hRule="exact" w:val="7164"/>
        </w:trPr>
        <w:tc>
          <w:tcPr>
            <w:tcW w:w="2880" w:type="dxa"/>
            <w:tcBorders>
              <w:bottom w:val="single" w:sz="24" w:space="0" w:color="323948" w:themeColor="text2" w:themeTint="E6"/>
            </w:tcBorders>
            <w:tcMar>
              <w:top w:w="0" w:type="dxa"/>
              <w:left w:w="230" w:type="dxa"/>
              <w:bottom w:w="144" w:type="dxa"/>
              <w:right w:w="230" w:type="dxa"/>
            </w:tcMar>
          </w:tcPr>
          <w:p w14:paraId="6B745A08" w14:textId="5F7FD801" w:rsidR="00111EEB" w:rsidRPr="00095B68" w:rsidRDefault="00F068CA" w:rsidP="00095B68">
            <w:pPr>
              <w:pStyle w:val="Quote"/>
              <w:rPr>
                <w:sz w:val="36"/>
                <w:szCs w:val="36"/>
              </w:rPr>
            </w:pPr>
            <w:r w:rsidRPr="00F068CA">
              <w:rPr>
                <w:sz w:val="36"/>
                <w:szCs w:val="36"/>
              </w:rPr>
              <w:lastRenderedPageBreak/>
              <w:t>Positive Quote:</w:t>
            </w:r>
          </w:p>
          <w:p w14:paraId="2038A906" w14:textId="4F89C958" w:rsidR="00111EEB" w:rsidRDefault="00095B68" w:rsidP="00111EEB">
            <w:r>
              <w:rPr>
                <w:noProof/>
              </w:rPr>
              <w:drawing>
                <wp:inline distT="0" distB="0" distL="0" distR="0" wp14:anchorId="73FE1DA4" wp14:editId="547D21A0">
                  <wp:extent cx="1536700" cy="25114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seuss-quotes-mountain.jpg"/>
                          <pic:cNvPicPr/>
                        </pic:nvPicPr>
                        <pic:blipFill>
                          <a:blip r:embed="rId29"/>
                          <a:stretch>
                            <a:fillRect/>
                          </a:stretch>
                        </pic:blipFill>
                        <pic:spPr>
                          <a:xfrm>
                            <a:off x="0" y="0"/>
                            <a:ext cx="1536700" cy="2511425"/>
                          </a:xfrm>
                          <a:prstGeom prst="rect">
                            <a:avLst/>
                          </a:prstGeom>
                        </pic:spPr>
                      </pic:pic>
                    </a:graphicData>
                  </a:graphic>
                </wp:inline>
              </w:drawing>
            </w:r>
          </w:p>
          <w:p w14:paraId="6EF72389" w14:textId="47699040" w:rsidR="00F068CA" w:rsidRPr="00F068CA" w:rsidRDefault="00F068CA" w:rsidP="00095B68">
            <w:pPr>
              <w:pStyle w:val="Quote"/>
              <w:jc w:val="left"/>
              <w:rPr>
                <w:sz w:val="36"/>
                <w:szCs w:val="36"/>
              </w:rPr>
            </w:pPr>
          </w:p>
        </w:tc>
        <w:tc>
          <w:tcPr>
            <w:tcW w:w="7920" w:type="dxa"/>
            <w:tcBorders>
              <w:bottom w:val="single" w:sz="24" w:space="0" w:color="323948" w:themeColor="text2" w:themeTint="E6"/>
            </w:tcBorders>
            <w:tcMar>
              <w:top w:w="0" w:type="dxa"/>
              <w:bottom w:w="144" w:type="dxa"/>
            </w:tcMar>
          </w:tcPr>
          <w:p w14:paraId="3EBEA7ED" w14:textId="074E37D0" w:rsidR="00F068CA" w:rsidRPr="00BB6A94" w:rsidRDefault="00BB6A94" w:rsidP="00F068CA">
            <w:pPr>
              <w:widowControl w:val="0"/>
              <w:autoSpaceDE w:val="0"/>
              <w:autoSpaceDN w:val="0"/>
              <w:adjustRightInd w:val="0"/>
              <w:spacing w:after="240" w:line="360" w:lineRule="atLeast"/>
              <w:rPr>
                <w:rFonts w:ascii="Nyala" w:hAnsi="Nyala"/>
                <w:b/>
                <w:sz w:val="28"/>
                <w:szCs w:val="28"/>
              </w:rPr>
            </w:pPr>
            <w:r w:rsidRPr="00AB2E10">
              <w:rPr>
                <w:noProof/>
                <w:sz w:val="28"/>
                <w:szCs w:val="28"/>
              </w:rPr>
              <mc:AlternateContent>
                <mc:Choice Requires="wps">
                  <w:drawing>
                    <wp:anchor distT="0" distB="0" distL="114300" distR="114300" simplePos="0" relativeHeight="251667456" behindDoc="0" locked="0" layoutInCell="1" allowOverlap="1" wp14:anchorId="7F98D294" wp14:editId="169607A9">
                      <wp:simplePos x="0" y="0"/>
                      <wp:positionH relativeFrom="column">
                        <wp:posOffset>0</wp:posOffset>
                      </wp:positionH>
                      <wp:positionV relativeFrom="paragraph">
                        <wp:posOffset>690934</wp:posOffset>
                      </wp:positionV>
                      <wp:extent cx="5194935" cy="45719"/>
                      <wp:effectExtent l="0" t="25400" r="62865" b="56515"/>
                      <wp:wrapNone/>
                      <wp:docPr id="26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935" cy="45719"/>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86BF68" id="_x0000_t32" coordsize="21600,21600" o:spt="32" o:oned="t" path="m,l21600,21600e" filled="f">
                      <v:path arrowok="t" fillok="f" o:connecttype="none"/>
                      <o:lock v:ext="edit" shapetype="t"/>
                    </v:shapetype>
                    <v:shape id="AutoShape 13" o:spid="_x0000_s1026" type="#_x0000_t32" style="position:absolute;margin-left:0;margin-top:54.4pt;width:409.0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" strokecolor="#dd8047" strokeweight="5pt">
                      <v:shadow color="#868686" opacity="49150f" offset=".74833mm,.74833mm"/>
                    </v:shape>
                  </w:pict>
                </mc:Fallback>
              </mc:AlternateContent>
            </w:r>
            <w:r w:rsidR="00F068CA" w:rsidRPr="00AB2E10">
              <w:rPr>
                <w:rFonts w:ascii="Nyala" w:hAnsi="Nyala"/>
                <w:b/>
                <w:sz w:val="28"/>
                <w:szCs w:val="28"/>
              </w:rPr>
              <w:t xml:space="preserve">       </w:t>
            </w:r>
            <w:r w:rsidR="009B7396" w:rsidRPr="00AB2E10">
              <w:rPr>
                <w:rFonts w:ascii="Times" w:hAnsi="Times" w:cs="Times"/>
                <w:noProof/>
                <w:color w:val="000000"/>
                <w:sz w:val="28"/>
                <w:szCs w:val="28"/>
              </w:rPr>
              <w:drawing>
                <wp:inline distT="0" distB="0" distL="0" distR="0" wp14:anchorId="118D0779" wp14:editId="4B431226">
                  <wp:extent cx="796252" cy="537472"/>
                  <wp:effectExtent l="0" t="0" r="4445" b="0"/>
                  <wp:docPr id="268" name="Picture 268"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3364" cy="562523"/>
                          </a:xfrm>
                          <a:prstGeom prst="rect">
                            <a:avLst/>
                          </a:prstGeom>
                          <a:noFill/>
                          <a:ln>
                            <a:noFill/>
                          </a:ln>
                        </pic:spPr>
                      </pic:pic>
                    </a:graphicData>
                  </a:graphic>
                </wp:inline>
              </w:drawing>
            </w:r>
            <w:r w:rsidR="00782FCF" w:rsidRPr="00101329">
              <w:rPr>
                <w:rFonts w:ascii="Nyala" w:hAnsi="Nyala"/>
                <w:b/>
                <w:sz w:val="32"/>
                <w:szCs w:val="32"/>
              </w:rPr>
              <w:t xml:space="preserve">A Message from Mrs. </w:t>
            </w:r>
            <w:r w:rsidR="00F068CA" w:rsidRPr="00101329">
              <w:rPr>
                <w:rFonts w:ascii="Nyala" w:hAnsi="Nyala"/>
                <w:b/>
                <w:sz w:val="32"/>
                <w:szCs w:val="32"/>
              </w:rPr>
              <w:t>Spikes</w:t>
            </w:r>
            <w:r w:rsidR="00F068CA" w:rsidRPr="00AB2E10">
              <w:rPr>
                <w:rFonts w:ascii="Nyala" w:hAnsi="Nyala"/>
                <w:b/>
                <w:sz w:val="28"/>
                <w:szCs w:val="28"/>
              </w:rPr>
              <w:t xml:space="preserve"> </w:t>
            </w:r>
            <w:r w:rsidR="00101329" w:rsidRPr="00AB2E10">
              <w:rPr>
                <w:rFonts w:ascii="Times" w:hAnsi="Times" w:cs="Times"/>
                <w:noProof/>
                <w:color w:val="000000"/>
                <w:sz w:val="28"/>
                <w:szCs w:val="28"/>
              </w:rPr>
              <w:drawing>
                <wp:inline distT="0" distB="0" distL="0" distR="0" wp14:anchorId="62CB00B5" wp14:editId="20E70E33">
                  <wp:extent cx="796252" cy="537472"/>
                  <wp:effectExtent l="0" t="0" r="4445" b="0"/>
                  <wp:docPr id="26" name="Picture 26"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3364" cy="562523"/>
                          </a:xfrm>
                          <a:prstGeom prst="rect">
                            <a:avLst/>
                          </a:prstGeom>
                          <a:noFill/>
                          <a:ln>
                            <a:noFill/>
                          </a:ln>
                        </pic:spPr>
                      </pic:pic>
                    </a:graphicData>
                  </a:graphic>
                </wp:inline>
              </w:drawing>
            </w:r>
          </w:p>
          <w:p w14:paraId="3628B482" w14:textId="53340A2A" w:rsidR="00E83C44" w:rsidRPr="001C52E1" w:rsidRDefault="00E31F77" w:rsidP="00CF0660">
            <w:pPr>
              <w:rPr>
                <w:rFonts w:ascii="Times New Roman" w:hAnsi="Times New Roman" w:cs="Times New Roman"/>
                <w:color w:val="000000"/>
                <w:sz w:val="22"/>
                <w:szCs w:val="22"/>
              </w:rPr>
            </w:pPr>
            <w:r w:rsidRPr="001C52E1">
              <w:rPr>
                <w:rFonts w:ascii="Times New Roman" w:hAnsi="Times New Roman" w:cs="Times New Roman"/>
                <w:color w:val="000000"/>
                <w:sz w:val="22"/>
                <w:szCs w:val="22"/>
              </w:rPr>
              <w:t xml:space="preserve">We have had several special visitors in our building to </w:t>
            </w:r>
            <w:r w:rsidR="001C52E1" w:rsidRPr="001C52E1">
              <w:rPr>
                <w:rFonts w:ascii="Times New Roman" w:hAnsi="Times New Roman" w:cs="Times New Roman"/>
                <w:color w:val="000000"/>
                <w:sz w:val="22"/>
                <w:szCs w:val="22"/>
              </w:rPr>
              <w:t xml:space="preserve">help us </w:t>
            </w:r>
            <w:r w:rsidRPr="001C52E1">
              <w:rPr>
                <w:rFonts w:ascii="Times New Roman" w:hAnsi="Times New Roman" w:cs="Times New Roman"/>
                <w:color w:val="000000"/>
                <w:sz w:val="22"/>
                <w:szCs w:val="22"/>
              </w:rPr>
              <w:t>celebrate reading and promote the love o</w:t>
            </w:r>
            <w:r w:rsidR="001C52E1" w:rsidRPr="001C52E1">
              <w:rPr>
                <w:rFonts w:ascii="Times New Roman" w:hAnsi="Times New Roman" w:cs="Times New Roman"/>
                <w:color w:val="000000"/>
                <w:sz w:val="22"/>
                <w:szCs w:val="22"/>
              </w:rPr>
              <w:t>f</w:t>
            </w:r>
            <w:r w:rsidRPr="001C52E1">
              <w:rPr>
                <w:rFonts w:ascii="Times New Roman" w:hAnsi="Times New Roman" w:cs="Times New Roman"/>
                <w:color w:val="000000"/>
                <w:sz w:val="22"/>
                <w:szCs w:val="22"/>
              </w:rPr>
              <w:t xml:space="preserve"> readi</w:t>
            </w:r>
            <w:r w:rsidR="001C52E1" w:rsidRPr="001C52E1">
              <w:rPr>
                <w:rFonts w:ascii="Times New Roman" w:hAnsi="Times New Roman" w:cs="Times New Roman"/>
                <w:color w:val="000000"/>
                <w:sz w:val="22"/>
                <w:szCs w:val="22"/>
              </w:rPr>
              <w:t>ng with our Fair Garden students for our Read Across America kick-off. We are thankful for the local celebrities that stopped by Fair Garden. Every visitor stated how well-behaved each class was, after their visit. As stated in previous emails, an area of focus this year has been for the staff to use best strategies to manage students’ behaviors. Clear, specific, and consistent expectations are what help students to thrive behaviorally. The evidence of progress was noticed during these visits from our special guests. Our Fair Garden students were shining BRIGHTLY and being respectful. Their behavior was TOP notch and every visitor stated how well-behaved our students were</w:t>
            </w:r>
            <w:r w:rsidR="00301A92">
              <w:rPr>
                <w:rFonts w:ascii="Times New Roman" w:hAnsi="Times New Roman" w:cs="Times New Roman"/>
                <w:color w:val="000000"/>
                <w:sz w:val="22"/>
                <w:szCs w:val="22"/>
              </w:rPr>
              <w:t>, during the reading</w:t>
            </w:r>
            <w:r w:rsidR="001C52E1" w:rsidRPr="001C52E1">
              <w:rPr>
                <w:rFonts w:ascii="Times New Roman" w:hAnsi="Times New Roman" w:cs="Times New Roman"/>
                <w:color w:val="000000"/>
                <w:sz w:val="22"/>
                <w:szCs w:val="22"/>
              </w:rPr>
              <w:t xml:space="preserve">. We truly earned gold stars for our wonderful behavior.    </w:t>
            </w:r>
          </w:p>
          <w:p w14:paraId="1561B730" w14:textId="77777777" w:rsidR="001C52E1" w:rsidRPr="001C52E1" w:rsidRDefault="001C52E1" w:rsidP="00E83C44">
            <w:pPr>
              <w:rPr>
                <w:rFonts w:ascii="Times New Roman" w:hAnsi="Times New Roman" w:cs="Times New Roman"/>
                <w:color w:val="000000"/>
                <w:sz w:val="22"/>
                <w:szCs w:val="22"/>
              </w:rPr>
            </w:pPr>
          </w:p>
          <w:p w14:paraId="316E4A48" w14:textId="2CAB687C" w:rsidR="00E83C44" w:rsidRDefault="00CF0660" w:rsidP="00E83C44">
            <w:pPr>
              <w:rPr>
                <w:rFonts w:ascii="Times New Roman" w:hAnsi="Times New Roman" w:cs="Times New Roman"/>
                <w:color w:val="000000"/>
                <w:sz w:val="22"/>
                <w:szCs w:val="22"/>
              </w:rPr>
            </w:pPr>
            <w:r w:rsidRPr="001C52E1">
              <w:rPr>
                <w:rFonts w:ascii="Times New Roman" w:hAnsi="Times New Roman" w:cs="Times New Roman"/>
                <w:color w:val="000000"/>
                <w:sz w:val="22"/>
                <w:szCs w:val="22"/>
              </w:rPr>
              <w:t xml:space="preserve">Thank you for reading with your child </w:t>
            </w:r>
            <w:r w:rsidRPr="001C52E1">
              <w:rPr>
                <w:rFonts w:ascii="Times New Roman" w:hAnsi="Times New Roman" w:cs="Times New Roman"/>
                <w:b/>
                <w:color w:val="000000"/>
                <w:sz w:val="22"/>
                <w:szCs w:val="22"/>
              </w:rPr>
              <w:t>at least 20 minutes every day</w:t>
            </w:r>
            <w:r w:rsidRPr="001C52E1">
              <w:rPr>
                <w:rFonts w:ascii="Times New Roman" w:hAnsi="Times New Roman" w:cs="Times New Roman"/>
                <w:color w:val="000000"/>
                <w:sz w:val="22"/>
                <w:szCs w:val="22"/>
              </w:rPr>
              <w:t xml:space="preserve"> and </w:t>
            </w:r>
            <w:r w:rsidR="00AB2E10" w:rsidRPr="001C52E1">
              <w:rPr>
                <w:rFonts w:ascii="Times New Roman" w:hAnsi="Times New Roman" w:cs="Times New Roman"/>
                <w:color w:val="000000"/>
                <w:sz w:val="22"/>
                <w:szCs w:val="22"/>
              </w:rPr>
              <w:t>reinforcing behavior expectations</w:t>
            </w:r>
            <w:r w:rsidRPr="001C52E1">
              <w:rPr>
                <w:rFonts w:ascii="Times New Roman" w:hAnsi="Times New Roman" w:cs="Times New Roman"/>
                <w:color w:val="000000"/>
                <w:sz w:val="22"/>
                <w:szCs w:val="22"/>
              </w:rPr>
              <w:t xml:space="preserve">. </w:t>
            </w:r>
            <w:r w:rsidR="001C52E1">
              <w:rPr>
                <w:rFonts w:ascii="Times New Roman" w:hAnsi="Times New Roman" w:cs="Times New Roman"/>
                <w:color w:val="000000"/>
                <w:sz w:val="22"/>
                <w:szCs w:val="22"/>
              </w:rPr>
              <w:t>ReadyRosie has some wonderful activities to promote reading.</w:t>
            </w:r>
            <w:r w:rsidR="00021987">
              <w:rPr>
                <w:rFonts w:ascii="Times New Roman" w:hAnsi="Times New Roman" w:cs="Times New Roman"/>
                <w:color w:val="000000"/>
                <w:sz w:val="22"/>
                <w:szCs w:val="22"/>
              </w:rPr>
              <w:t xml:space="preserve"> It is vital for our students to be exposed to reading every chance they have during the day. Below is a link where you can use your </w:t>
            </w:r>
            <w:r w:rsidR="005D252C">
              <w:rPr>
                <w:rFonts w:ascii="Times New Roman" w:hAnsi="Times New Roman" w:cs="Times New Roman"/>
                <w:color w:val="000000"/>
                <w:sz w:val="22"/>
                <w:szCs w:val="22"/>
              </w:rPr>
              <w:t>Knox C</w:t>
            </w:r>
            <w:r w:rsidR="007D169C">
              <w:rPr>
                <w:rFonts w:ascii="Times New Roman" w:hAnsi="Times New Roman" w:cs="Times New Roman"/>
                <w:color w:val="000000"/>
                <w:sz w:val="22"/>
                <w:szCs w:val="22"/>
              </w:rPr>
              <w:t xml:space="preserve">ounty library card to </w:t>
            </w:r>
            <w:r w:rsidR="00870918">
              <w:rPr>
                <w:rFonts w:ascii="Times New Roman" w:hAnsi="Times New Roman" w:cs="Times New Roman"/>
                <w:color w:val="000000"/>
                <w:sz w:val="22"/>
                <w:szCs w:val="22"/>
              </w:rPr>
              <w:t>LISTEN to books.</w:t>
            </w:r>
            <w:r w:rsidR="001C52E1">
              <w:rPr>
                <w:rFonts w:ascii="Times New Roman" w:hAnsi="Times New Roman" w:cs="Times New Roman"/>
                <w:color w:val="000000"/>
                <w:sz w:val="22"/>
                <w:szCs w:val="22"/>
              </w:rPr>
              <w:t xml:space="preserve"> </w:t>
            </w:r>
          </w:p>
          <w:p w14:paraId="365728D5" w14:textId="0B06C277" w:rsidR="00870918" w:rsidRPr="00870918" w:rsidRDefault="00870918" w:rsidP="00870918">
            <w:pPr>
              <w:pStyle w:val="xmsonormal"/>
              <w:spacing w:before="0" w:beforeAutospacing="0" w:after="0" w:afterAutospacing="0"/>
              <w:rPr>
                <w:color w:val="201F1E"/>
                <w:sz w:val="22"/>
                <w:szCs w:val="22"/>
              </w:rPr>
            </w:pPr>
            <w:r w:rsidRPr="00870918">
              <w:rPr>
                <w:color w:val="201F1E"/>
                <w:sz w:val="22"/>
                <w:szCs w:val="22"/>
              </w:rPr>
              <w:t xml:space="preserve">The first link is from the Knox County </w:t>
            </w:r>
            <w:r w:rsidR="00E47194">
              <w:rPr>
                <w:color w:val="201F1E"/>
                <w:sz w:val="22"/>
                <w:szCs w:val="22"/>
              </w:rPr>
              <w:t>l</w:t>
            </w:r>
            <w:r w:rsidRPr="00870918">
              <w:rPr>
                <w:color w:val="201F1E"/>
                <w:sz w:val="22"/>
                <w:szCs w:val="22"/>
              </w:rPr>
              <w:t xml:space="preserve">ibrary page. The second </w:t>
            </w:r>
            <w:r w:rsidR="00E47194">
              <w:rPr>
                <w:color w:val="201F1E"/>
                <w:sz w:val="22"/>
                <w:szCs w:val="22"/>
              </w:rPr>
              <w:t>link</w:t>
            </w:r>
            <w:r w:rsidRPr="00870918">
              <w:rPr>
                <w:color w:val="201F1E"/>
                <w:sz w:val="22"/>
                <w:szCs w:val="22"/>
              </w:rPr>
              <w:t xml:space="preserve"> is the direct link to the app. </w:t>
            </w:r>
            <w:r>
              <w:rPr>
                <w:color w:val="201F1E"/>
                <w:sz w:val="22"/>
                <w:szCs w:val="22"/>
              </w:rPr>
              <w:t>This is s</w:t>
            </w:r>
            <w:r w:rsidRPr="00870918">
              <w:rPr>
                <w:color w:val="201F1E"/>
                <w:sz w:val="22"/>
                <w:szCs w:val="22"/>
              </w:rPr>
              <w:t xml:space="preserve">uch </w:t>
            </w:r>
            <w:r>
              <w:rPr>
                <w:color w:val="201F1E"/>
                <w:sz w:val="22"/>
                <w:szCs w:val="22"/>
              </w:rPr>
              <w:t>an awesome</w:t>
            </w:r>
            <w:r w:rsidRPr="00870918">
              <w:rPr>
                <w:color w:val="201F1E"/>
                <w:sz w:val="22"/>
                <w:szCs w:val="22"/>
              </w:rPr>
              <w:t xml:space="preserve"> resource!</w:t>
            </w:r>
            <w:r>
              <w:rPr>
                <w:color w:val="201F1E"/>
                <w:sz w:val="22"/>
                <w:szCs w:val="22"/>
              </w:rPr>
              <w:t xml:space="preserve"> </w:t>
            </w:r>
            <w:r w:rsidRPr="001C52E1">
              <w:rPr>
                <w:color w:val="000000"/>
                <w:sz w:val="22"/>
                <w:szCs w:val="22"/>
              </w:rPr>
              <w:t>"Only together we can</w:t>
            </w:r>
            <w:r w:rsidRPr="00E83C44">
              <w:rPr>
                <w:color w:val="000000"/>
                <w:sz w:val="28"/>
                <w:szCs w:val="28"/>
              </w:rPr>
              <w:t xml:space="preserve"> </w:t>
            </w:r>
            <w:r w:rsidRPr="001C52E1">
              <w:rPr>
                <w:color w:val="000000"/>
                <w:sz w:val="22"/>
                <w:szCs w:val="22"/>
              </w:rPr>
              <w:t>make a difference.”</w:t>
            </w:r>
            <w:r w:rsidR="00E47194">
              <w:rPr>
                <w:color w:val="000000"/>
                <w:sz w:val="22"/>
                <w:szCs w:val="22"/>
              </w:rPr>
              <w:t xml:space="preserve"> Let’s ignite GREATNESS at Fair Garden. </w:t>
            </w:r>
            <w:r w:rsidRPr="001C52E1">
              <w:rPr>
                <w:noProof/>
                <w:color w:val="000000"/>
                <w:sz w:val="22"/>
                <w:szCs w:val="22"/>
              </w:rPr>
              <w:t xml:space="preserve">   </w:t>
            </w:r>
            <w:r w:rsidRPr="00870918">
              <w:rPr>
                <w:color w:val="201F1E"/>
                <w:sz w:val="22"/>
                <w:szCs w:val="22"/>
              </w:rPr>
              <w:t> </w:t>
            </w:r>
          </w:p>
          <w:p w14:paraId="76DB7990" w14:textId="133B1EAA" w:rsidR="00870918" w:rsidRDefault="004234E6" w:rsidP="00870918">
            <w:pPr>
              <w:pStyle w:val="xmsonormal"/>
              <w:spacing w:before="0" w:beforeAutospacing="0" w:after="0" w:afterAutospacing="0"/>
              <w:rPr>
                <w:rStyle w:val="Hyperlink"/>
                <w:color w:val="0563C1"/>
                <w:sz w:val="22"/>
                <w:szCs w:val="22"/>
                <w:bdr w:val="none" w:sz="0" w:space="0" w:color="auto" w:frame="1"/>
              </w:rPr>
            </w:pPr>
            <w:hyperlink r:id="rId31" w:tgtFrame="_blank" w:tooltip="Original URL: https://www.knoxlib.org/about/services/apps-library-services. Click or tap if you trust this link." w:history="1">
              <w:r w:rsidR="00870918" w:rsidRPr="00870918">
                <w:rPr>
                  <w:rStyle w:val="Hyperlink"/>
                  <w:color w:val="0563C1"/>
                  <w:sz w:val="22"/>
                  <w:szCs w:val="22"/>
                  <w:bdr w:val="none" w:sz="0" w:space="0" w:color="auto" w:frame="1"/>
                </w:rPr>
                <w:t>https://www.knoxlib.org/about/services/apps-library-services</w:t>
              </w:r>
            </w:hyperlink>
          </w:p>
          <w:p w14:paraId="5E140D50" w14:textId="77777777" w:rsidR="00C57F0F" w:rsidRPr="00870918" w:rsidRDefault="00C57F0F" w:rsidP="00870918">
            <w:pPr>
              <w:pStyle w:val="xmsonormal"/>
              <w:spacing w:before="0" w:beforeAutospacing="0" w:after="0" w:afterAutospacing="0"/>
              <w:rPr>
                <w:color w:val="201F1E"/>
                <w:sz w:val="22"/>
                <w:szCs w:val="22"/>
              </w:rPr>
            </w:pPr>
          </w:p>
          <w:p w14:paraId="46D41851" w14:textId="1D5F00C3" w:rsidR="00870918" w:rsidRPr="00E47194" w:rsidRDefault="004234E6" w:rsidP="00E47194">
            <w:pPr>
              <w:pStyle w:val="xmsonormal"/>
              <w:spacing w:before="0" w:beforeAutospacing="0" w:after="0" w:afterAutospacing="0"/>
              <w:rPr>
                <w:color w:val="201F1E"/>
                <w:sz w:val="22"/>
                <w:szCs w:val="22"/>
              </w:rPr>
            </w:pPr>
            <w:hyperlink r:id="rId32" w:tgtFrame="_blank" w:tooltip="Original URL: https://www.overdrive.com/apps/libby/. Click or tap if you trust this link." w:history="1">
              <w:r w:rsidR="00870918" w:rsidRPr="00870918">
                <w:rPr>
                  <w:rStyle w:val="Hyperlink"/>
                  <w:color w:val="0563C1"/>
                  <w:sz w:val="22"/>
                  <w:szCs w:val="22"/>
                  <w:bdr w:val="none" w:sz="0" w:space="0" w:color="auto" w:frame="1"/>
                </w:rPr>
                <w:t>https://www.overdrive.com/apps/libby/</w:t>
              </w:r>
            </w:hyperlink>
          </w:p>
          <w:p w14:paraId="1E433582" w14:textId="0E3ADD5C" w:rsidR="00E83C44" w:rsidRPr="00870918" w:rsidRDefault="00870918" w:rsidP="00E83C44">
            <w:pPr>
              <w:rPr>
                <w:rFonts w:ascii="Times New Roman" w:hAnsi="Times New Roman" w:cs="Times New Roman"/>
                <w:sz w:val="22"/>
                <w:szCs w:val="22"/>
              </w:rPr>
            </w:pPr>
            <w:r w:rsidRPr="00870918">
              <w:rPr>
                <w:rFonts w:ascii="Times New Roman" w:hAnsi="Times New Roman" w:cs="Times New Roman"/>
                <w:sz w:val="22"/>
                <w:szCs w:val="22"/>
              </w:rPr>
              <w:t>Warm regards,</w:t>
            </w:r>
          </w:p>
          <w:p w14:paraId="034AD9AF" w14:textId="55482317" w:rsidR="00870918" w:rsidRPr="00870918" w:rsidRDefault="00870918" w:rsidP="00E83C44">
            <w:pPr>
              <w:rPr>
                <w:rFonts w:ascii="Times New Roman" w:hAnsi="Times New Roman" w:cs="Times New Roman"/>
                <w:sz w:val="22"/>
                <w:szCs w:val="22"/>
              </w:rPr>
            </w:pPr>
            <w:r w:rsidRPr="00870918">
              <w:rPr>
                <w:rFonts w:ascii="Times New Roman" w:hAnsi="Times New Roman" w:cs="Times New Roman"/>
                <w:sz w:val="22"/>
                <w:szCs w:val="22"/>
              </w:rPr>
              <w:t xml:space="preserve">Mrs. Spikes </w:t>
            </w:r>
          </w:p>
          <w:p w14:paraId="5A2ED544" w14:textId="2F294F69" w:rsidR="00C74BF8" w:rsidRPr="001C52E1" w:rsidRDefault="00BB6A94" w:rsidP="00F068CA">
            <w:pPr>
              <w:widowControl w:val="0"/>
              <w:autoSpaceDE w:val="0"/>
              <w:autoSpaceDN w:val="0"/>
              <w:adjustRightInd w:val="0"/>
              <w:spacing w:after="240" w:line="360" w:lineRule="atLeast"/>
              <w:rPr>
                <w:rFonts w:ascii="Times New Roman" w:hAnsi="Times New Roman" w:cs="Times New Roman"/>
                <w:noProof/>
                <w:color w:val="000000"/>
                <w:sz w:val="22"/>
                <w:szCs w:val="22"/>
              </w:rPr>
            </w:pPr>
            <w:r w:rsidRPr="001C52E1">
              <w:rPr>
                <w:rFonts w:ascii="Times New Roman" w:hAnsi="Times New Roman" w:cs="Times New Roman"/>
                <w:noProof/>
                <w:sz w:val="22"/>
                <w:szCs w:val="22"/>
              </w:rPr>
              <mc:AlternateContent>
                <mc:Choice Requires="wps">
                  <w:drawing>
                    <wp:anchor distT="0" distB="0" distL="114300" distR="114300" simplePos="0" relativeHeight="251675648" behindDoc="0" locked="0" layoutInCell="1" allowOverlap="1" wp14:anchorId="725A8AC7" wp14:editId="72A1AE6E">
                      <wp:simplePos x="0" y="0"/>
                      <wp:positionH relativeFrom="column">
                        <wp:posOffset>0</wp:posOffset>
                      </wp:positionH>
                      <wp:positionV relativeFrom="paragraph">
                        <wp:posOffset>1208405</wp:posOffset>
                      </wp:positionV>
                      <wp:extent cx="7149465" cy="3054985"/>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7149465" cy="3054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037791" w14:textId="693D7B15" w:rsidR="00BA510C" w:rsidRPr="00BB6A94" w:rsidRDefault="00BB6A94">
                                  <w:pPr>
                                    <w:rPr>
                                      <w:sz w:val="26"/>
                                      <w:szCs w:val="26"/>
                                    </w:rPr>
                                  </w:pPr>
                                  <w:r w:rsidRPr="00BB6A94">
                                    <w:rPr>
                                      <w:sz w:val="26"/>
                                      <w:szCs w:val="26"/>
                                    </w:rPr>
                                    <w:t>Mrs. Spikes</w:t>
                                  </w:r>
                                </w:p>
                                <w:p w14:paraId="64532DDF" w14:textId="1DB1D6CC" w:rsidR="00BB6A94" w:rsidRDefault="00BB6A94"/>
                                <w:p w14:paraId="4F9DEDA0" w14:textId="77777777" w:rsidR="00BB6A94" w:rsidRDefault="00BB6A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8AC7" id="Text Box 270" o:spid="_x0000_s1031" type="#_x0000_t202" style="position:absolute;margin-left:0;margin-top:95.15pt;width:562.95pt;height:24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" filled="f" stroked="f">
                      <v:textbox>
                        <w:txbxContent>
                          <w:p w14:paraId="00037791" w14:textId="693D7B15" w:rsidR="00BA510C" w:rsidRPr="00BB6A94" w:rsidRDefault="00BB6A94">
                            <w:pPr>
                              <w:rPr>
                                <w:sz w:val="26"/>
                                <w:szCs w:val="26"/>
                              </w:rPr>
                            </w:pPr>
                            <w:r w:rsidRPr="00BB6A94">
                              <w:rPr>
                                <w:sz w:val="26"/>
                                <w:szCs w:val="26"/>
                              </w:rPr>
                              <w:t>Mrs. Spikes</w:t>
                            </w:r>
                          </w:p>
                          <w:p w14:paraId="64532DDF" w14:textId="1DB1D6CC" w:rsidR="00BB6A94" w:rsidRDefault="00BB6A94"/>
                          <w:p w14:paraId="4F9DEDA0" w14:textId="77777777" w:rsidR="00BB6A94" w:rsidRDefault="00BB6A94"/>
                        </w:txbxContent>
                      </v:textbox>
                      <w10:wrap type="square"/>
                    </v:shape>
                  </w:pict>
                </mc:Fallback>
              </mc:AlternateContent>
            </w:r>
          </w:p>
          <w:p w14:paraId="2BA09E0E" w14:textId="77777777" w:rsidR="00C74BF8" w:rsidRPr="00AB2E10" w:rsidRDefault="00C74BF8" w:rsidP="00F068CA">
            <w:pPr>
              <w:widowControl w:val="0"/>
              <w:autoSpaceDE w:val="0"/>
              <w:autoSpaceDN w:val="0"/>
              <w:adjustRightInd w:val="0"/>
              <w:spacing w:after="240" w:line="360" w:lineRule="atLeast"/>
              <w:rPr>
                <w:rFonts w:ascii="Times" w:hAnsi="Times" w:cs="Times"/>
                <w:noProof/>
                <w:color w:val="000000"/>
                <w:sz w:val="28"/>
                <w:szCs w:val="28"/>
              </w:rPr>
            </w:pPr>
          </w:p>
          <w:p w14:paraId="1B30DE69" w14:textId="51B86FAA" w:rsidR="00F068CA" w:rsidRPr="00AB2E10" w:rsidRDefault="00F068CA" w:rsidP="00F068CA">
            <w:pPr>
              <w:widowControl w:val="0"/>
              <w:autoSpaceDE w:val="0"/>
              <w:autoSpaceDN w:val="0"/>
              <w:adjustRightInd w:val="0"/>
              <w:spacing w:after="240" w:line="360" w:lineRule="atLeast"/>
              <w:rPr>
                <w:rFonts w:ascii="Times" w:hAnsi="Times" w:cs="Times"/>
                <w:noProof/>
                <w:color w:val="000000"/>
                <w:sz w:val="28"/>
                <w:szCs w:val="28"/>
              </w:rPr>
            </w:pPr>
            <w:r w:rsidRPr="00AB2E10">
              <w:rPr>
                <w:rFonts w:ascii="Times" w:hAnsi="Times" w:cs="Times"/>
                <w:noProof/>
                <w:color w:val="000000"/>
                <w:sz w:val="28"/>
                <w:szCs w:val="28"/>
              </w:rPr>
              <w:t xml:space="preserve">             </w:t>
            </w:r>
            <w:r w:rsidR="009B7396" w:rsidRPr="00AB2E10">
              <w:rPr>
                <w:rFonts w:ascii="Times" w:hAnsi="Times" w:cs="Times"/>
                <w:noProof/>
                <w:color w:val="000000"/>
                <w:sz w:val="28"/>
                <w:szCs w:val="28"/>
              </w:rPr>
              <w:drawing>
                <wp:inline distT="0" distB="0" distL="0" distR="0" wp14:anchorId="0C07E421" wp14:editId="7B047978">
                  <wp:extent cx="1308735" cy="883396"/>
                  <wp:effectExtent l="0" t="0" r="12065" b="5715"/>
                  <wp:docPr id="263" name="Picture 263"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6581" cy="908942"/>
                          </a:xfrm>
                          <a:prstGeom prst="rect">
                            <a:avLst/>
                          </a:prstGeom>
                          <a:noFill/>
                          <a:ln>
                            <a:noFill/>
                          </a:ln>
                        </pic:spPr>
                      </pic:pic>
                    </a:graphicData>
                  </a:graphic>
                </wp:inline>
              </w:drawing>
            </w:r>
            <w:r w:rsidR="009B7396" w:rsidRPr="00AB2E10">
              <w:rPr>
                <w:rFonts w:ascii="Times" w:hAnsi="Times" w:cs="Times"/>
                <w:noProof/>
                <w:color w:val="000000"/>
                <w:sz w:val="28"/>
                <w:szCs w:val="28"/>
              </w:rPr>
              <w:drawing>
                <wp:inline distT="0" distB="0" distL="0" distR="0" wp14:anchorId="171D799A" wp14:editId="60CEC9AF">
                  <wp:extent cx="1308735" cy="883396"/>
                  <wp:effectExtent l="0" t="0" r="12065" b="5715"/>
                  <wp:docPr id="265" name="Picture 265"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6581" cy="908942"/>
                          </a:xfrm>
                          <a:prstGeom prst="rect">
                            <a:avLst/>
                          </a:prstGeom>
                          <a:noFill/>
                          <a:ln>
                            <a:noFill/>
                          </a:ln>
                        </pic:spPr>
                      </pic:pic>
                    </a:graphicData>
                  </a:graphic>
                </wp:inline>
              </w:drawing>
            </w:r>
            <w:r w:rsidR="009B7396" w:rsidRPr="00AB2E10">
              <w:rPr>
                <w:rFonts w:ascii="Times" w:hAnsi="Times" w:cs="Times"/>
                <w:noProof/>
                <w:color w:val="000000"/>
                <w:sz w:val="28"/>
                <w:szCs w:val="28"/>
              </w:rPr>
              <w:drawing>
                <wp:inline distT="0" distB="0" distL="0" distR="0" wp14:anchorId="68857051" wp14:editId="6232BDBF">
                  <wp:extent cx="1308735" cy="883396"/>
                  <wp:effectExtent l="0" t="0" r="12065" b="5715"/>
                  <wp:docPr id="266" name="Picture 266"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6581" cy="908942"/>
                          </a:xfrm>
                          <a:prstGeom prst="rect">
                            <a:avLst/>
                          </a:prstGeom>
                          <a:noFill/>
                          <a:ln>
                            <a:noFill/>
                          </a:ln>
                        </pic:spPr>
                      </pic:pic>
                    </a:graphicData>
                  </a:graphic>
                </wp:inline>
              </w:drawing>
            </w:r>
          </w:p>
          <w:p w14:paraId="13F2C5E1"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7CB0D54D"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1677633F"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66B9B064"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3DAEC5CB" w14:textId="774A655B" w:rsidR="006B7A95" w:rsidRPr="00AB2E10" w:rsidRDefault="006B7A95" w:rsidP="00512A2B">
            <w:pPr>
              <w:spacing w:after="160" w:line="276" w:lineRule="auto"/>
              <w:rPr>
                <w:sz w:val="28"/>
                <w:szCs w:val="28"/>
              </w:rPr>
            </w:pPr>
          </w:p>
        </w:tc>
      </w:tr>
    </w:tbl>
    <w:p w14:paraId="0E9828AC" w14:textId="77777777" w:rsidR="00E1667A" w:rsidRDefault="002A52D7" w:rsidP="0067044A">
      <w:pPr>
        <w:rPr>
          <w:rFonts w:eastAsia="Times New Roman"/>
          <w:sz w:val="28"/>
          <w:szCs w:val="28"/>
          <w:lang w:val="en"/>
        </w:rPr>
      </w:pPr>
      <w:r>
        <w:rPr>
          <w:rFonts w:eastAsia="Times New Roman"/>
          <w:sz w:val="28"/>
          <w:szCs w:val="28"/>
          <w:lang w:val="en"/>
        </w:rPr>
        <w:t>Remember, Rea</w:t>
      </w:r>
      <w:r w:rsidR="004738BF">
        <w:rPr>
          <w:rFonts w:eastAsia="Times New Roman"/>
          <w:sz w:val="28"/>
          <w:szCs w:val="28"/>
          <w:lang w:val="en"/>
        </w:rPr>
        <w:t>dyRosie is a fun way for you and</w:t>
      </w:r>
      <w:r>
        <w:rPr>
          <w:rFonts w:eastAsia="Times New Roman"/>
          <w:sz w:val="28"/>
          <w:szCs w:val="28"/>
          <w:lang w:val="en"/>
        </w:rPr>
        <w:t xml:space="preserve"> your child to learn together at home and reinforce what we are learning a</w:t>
      </w:r>
      <w:r w:rsidR="004738BF">
        <w:rPr>
          <w:rFonts w:eastAsia="Times New Roman"/>
          <w:sz w:val="28"/>
          <w:szCs w:val="28"/>
          <w:lang w:val="en"/>
        </w:rPr>
        <w:t>t</w:t>
      </w:r>
      <w:r>
        <w:rPr>
          <w:rFonts w:eastAsia="Times New Roman"/>
          <w:sz w:val="28"/>
          <w:szCs w:val="28"/>
          <w:lang w:val="en"/>
        </w:rPr>
        <w:t xml:space="preserve"> school. Happy learning! </w:t>
      </w:r>
      <w:r w:rsidR="00094BF4" w:rsidRPr="002A52D7">
        <w:rPr>
          <w:rFonts w:eastAsia="Times New Roman"/>
          <w:sz w:val="28"/>
          <w:szCs w:val="28"/>
          <w:lang w:val="en"/>
        </w:rPr>
        <w:t>Please visit ReadyRosie</w:t>
      </w:r>
      <w:r w:rsidR="008C50AD" w:rsidRPr="002A52D7">
        <w:rPr>
          <w:rFonts w:eastAsia="Times New Roman"/>
          <w:sz w:val="28"/>
          <w:szCs w:val="28"/>
          <w:lang w:val="en"/>
        </w:rPr>
        <w:t xml:space="preserve"> for </w:t>
      </w:r>
      <w:r w:rsidR="0024339C">
        <w:rPr>
          <w:rFonts w:eastAsia="Times New Roman"/>
          <w:sz w:val="28"/>
          <w:szCs w:val="28"/>
          <w:lang w:val="en"/>
        </w:rPr>
        <w:t>some learning fun.</w:t>
      </w:r>
      <w:r w:rsidR="00166A8A">
        <w:rPr>
          <w:rFonts w:eastAsia="Times New Roman"/>
          <w:sz w:val="28"/>
          <w:szCs w:val="28"/>
          <w:lang w:val="en"/>
        </w:rPr>
        <w:t xml:space="preserve"> I</w:t>
      </w:r>
      <w:r w:rsidR="00A22745">
        <w:rPr>
          <w:rFonts w:eastAsia="Times New Roman"/>
          <w:sz w:val="28"/>
          <w:szCs w:val="28"/>
          <w:lang w:val="en"/>
        </w:rPr>
        <w:t>f you aren’t on ReadyRosie</w:t>
      </w:r>
      <w:r w:rsidR="0024339C">
        <w:rPr>
          <w:rFonts w:eastAsia="Times New Roman"/>
          <w:sz w:val="28"/>
          <w:szCs w:val="28"/>
          <w:lang w:val="en"/>
        </w:rPr>
        <w:t xml:space="preserve">, please </w:t>
      </w:r>
      <w:r w:rsidR="00A22745">
        <w:rPr>
          <w:rFonts w:eastAsia="Times New Roman"/>
          <w:sz w:val="28"/>
          <w:szCs w:val="28"/>
          <w:lang w:val="en"/>
        </w:rPr>
        <w:t>ask your child’s teacher to invite you</w:t>
      </w:r>
      <w:r w:rsidR="0024339C">
        <w:rPr>
          <w:rFonts w:eastAsia="Times New Roman"/>
          <w:sz w:val="28"/>
          <w:szCs w:val="28"/>
          <w:lang w:val="en"/>
        </w:rPr>
        <w:t xml:space="preserve">. Thank you. </w:t>
      </w:r>
      <w:r w:rsidRPr="002A52D7">
        <w:rPr>
          <w:rFonts w:eastAsia="Times New Roman"/>
          <w:sz w:val="28"/>
          <w:szCs w:val="28"/>
          <w:lang w:val="en"/>
        </w:rPr>
        <w:t xml:space="preserve"> </w:t>
      </w:r>
      <w:r w:rsidR="0067044A">
        <w:rPr>
          <w:rFonts w:eastAsia="Times New Roman"/>
          <w:sz w:val="28"/>
          <w:szCs w:val="28"/>
          <w:lang w:val="en"/>
        </w:rPr>
        <w:t>Four ways to make grocery shopping less stressful:</w:t>
      </w:r>
    </w:p>
    <w:p w14:paraId="57F27D27" w14:textId="7C5A5233" w:rsidR="0067044A" w:rsidRPr="00E1667A" w:rsidRDefault="004234E6" w:rsidP="0067044A">
      <w:pPr>
        <w:rPr>
          <w:rFonts w:eastAsia="Times New Roman"/>
          <w:sz w:val="28"/>
          <w:szCs w:val="28"/>
          <w:lang w:val="en"/>
        </w:rPr>
      </w:pPr>
      <w:hyperlink r:id="rId33" w:history="1">
        <w:r w:rsidR="00C57F0F" w:rsidRPr="00B811FB">
          <w:rPr>
            <w:rStyle w:val="Hyperlink"/>
            <w:rFonts w:eastAsia="Times New Roman"/>
            <w:lang w:val="en"/>
          </w:rPr>
          <w:t>https://app.readyrosie.com/en/playlists/17022?utm_content=playlist-17022-link&amp;utm_medium=email&amp;utm_source=rr-playlist</w:t>
        </w:r>
      </w:hyperlink>
      <w:r w:rsidR="0067044A">
        <w:rPr>
          <w:rFonts w:eastAsia="Times New Roman"/>
          <w:sz w:val="28"/>
          <w:szCs w:val="28"/>
          <w:lang w:val="en"/>
        </w:rPr>
        <w:t xml:space="preserve"> </w:t>
      </w:r>
    </w:p>
    <w:p w14:paraId="512DC606" w14:textId="476B1574" w:rsidR="008C50AD" w:rsidRDefault="008C50AD" w:rsidP="00894062">
      <w:pPr>
        <w:rPr>
          <w:rFonts w:eastAsia="Times New Roman"/>
          <w:sz w:val="28"/>
          <w:szCs w:val="28"/>
          <w:lang w:val="en"/>
        </w:rPr>
      </w:pPr>
      <w:r>
        <w:rPr>
          <w:rFonts w:ascii="Arial" w:hAnsi="Arial" w:cs="Arial"/>
          <w:noProof/>
          <w:color w:val="5B5C5F"/>
          <w:sz w:val="28"/>
          <w:szCs w:val="28"/>
        </w:rPr>
        <w:drawing>
          <wp:inline distT="0" distB="0" distL="0" distR="0" wp14:anchorId="330DC36F" wp14:editId="39D9A573">
            <wp:extent cx="3769283" cy="89054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4909" cy="910775"/>
                    </a:xfrm>
                    <a:prstGeom prst="rect">
                      <a:avLst/>
                    </a:prstGeom>
                    <a:noFill/>
                    <a:ln>
                      <a:noFill/>
                    </a:ln>
                  </pic:spPr>
                </pic:pic>
              </a:graphicData>
            </a:graphic>
          </wp:inline>
        </w:drawing>
      </w:r>
    </w:p>
    <w:p w14:paraId="45A8E9D8" w14:textId="4956A9BF" w:rsidR="00673515" w:rsidRPr="001511F6" w:rsidRDefault="00CB068B" w:rsidP="00894062">
      <w:pPr>
        <w:rPr>
          <w:rFonts w:eastAsia="Times New Roman"/>
          <w:b/>
          <w:sz w:val="28"/>
          <w:szCs w:val="28"/>
          <w:lang w:val="en"/>
        </w:rPr>
      </w:pPr>
      <w:r>
        <w:rPr>
          <w:rFonts w:eastAsia="Times New Roman"/>
          <w:sz w:val="28"/>
          <w:szCs w:val="28"/>
          <w:lang w:val="en"/>
        </w:rPr>
        <w:t>After two months, w</w:t>
      </w:r>
      <w:r w:rsidR="00EC704E" w:rsidRPr="00825489">
        <w:rPr>
          <w:rFonts w:eastAsia="Times New Roman"/>
          <w:sz w:val="28"/>
          <w:szCs w:val="28"/>
          <w:lang w:val="en"/>
        </w:rPr>
        <w:t xml:space="preserve">e </w:t>
      </w:r>
      <w:r w:rsidR="00EC704E">
        <w:rPr>
          <w:rFonts w:eastAsia="Times New Roman"/>
          <w:sz w:val="28"/>
          <w:szCs w:val="28"/>
          <w:lang w:val="en"/>
        </w:rPr>
        <w:t>still</w:t>
      </w:r>
      <w:r w:rsidR="007B25AC">
        <w:rPr>
          <w:rFonts w:eastAsia="Times New Roman"/>
          <w:sz w:val="28"/>
          <w:szCs w:val="28"/>
          <w:lang w:val="en"/>
        </w:rPr>
        <w:t xml:space="preserve"> </w:t>
      </w:r>
      <w:r w:rsidR="00EC704E">
        <w:rPr>
          <w:rFonts w:eastAsia="Times New Roman"/>
          <w:sz w:val="28"/>
          <w:szCs w:val="28"/>
          <w:lang w:val="en"/>
        </w:rPr>
        <w:t>currently have</w:t>
      </w:r>
      <w:r w:rsidR="00EC704E" w:rsidRPr="00825489">
        <w:rPr>
          <w:rFonts w:eastAsia="Times New Roman"/>
          <w:sz w:val="28"/>
          <w:szCs w:val="28"/>
          <w:lang w:val="en"/>
        </w:rPr>
        <w:t xml:space="preserve"> </w:t>
      </w:r>
      <w:r w:rsidR="00EC704E" w:rsidRPr="00825489">
        <w:rPr>
          <w:rFonts w:eastAsia="Times New Roman"/>
          <w:b/>
          <w:sz w:val="28"/>
          <w:szCs w:val="28"/>
          <w:highlight w:val="yellow"/>
          <w:lang w:val="en"/>
        </w:rPr>
        <w:t>86 families</w:t>
      </w:r>
      <w:r w:rsidR="00EC704E">
        <w:rPr>
          <w:rFonts w:eastAsia="Times New Roman"/>
          <w:sz w:val="28"/>
          <w:szCs w:val="28"/>
          <w:lang w:val="en"/>
        </w:rPr>
        <w:t xml:space="preserve"> that have joined ReadyRosie. </w:t>
      </w:r>
      <w:r w:rsidR="00825489">
        <w:rPr>
          <w:rFonts w:eastAsia="Times New Roman"/>
          <w:sz w:val="28"/>
          <w:szCs w:val="28"/>
          <w:lang w:val="en"/>
        </w:rPr>
        <w:t>We want to have 16</w:t>
      </w:r>
      <w:r w:rsidR="00C92B8B">
        <w:rPr>
          <w:rFonts w:eastAsia="Times New Roman"/>
          <w:sz w:val="28"/>
          <w:szCs w:val="28"/>
          <w:lang w:val="en"/>
        </w:rPr>
        <w:t>4</w:t>
      </w:r>
      <w:r w:rsidR="00825489">
        <w:rPr>
          <w:rFonts w:eastAsia="Times New Roman"/>
          <w:sz w:val="28"/>
          <w:szCs w:val="28"/>
          <w:lang w:val="en"/>
        </w:rPr>
        <w:t xml:space="preserve"> families, which would be 1 family represented for each student. </w:t>
      </w:r>
      <w:r w:rsidR="00825489" w:rsidRPr="00825489">
        <w:rPr>
          <w:rFonts w:eastAsia="Times New Roman"/>
          <w:b/>
          <w:sz w:val="28"/>
          <w:szCs w:val="28"/>
          <w:lang w:val="en"/>
        </w:rPr>
        <w:t>WE CAN DO IT, FAIR GARDEN</w:t>
      </w:r>
      <w:r w:rsidR="0067044A">
        <w:rPr>
          <w:rFonts w:eastAsia="Times New Roman"/>
          <w:b/>
          <w:sz w:val="28"/>
          <w:szCs w:val="28"/>
          <w:lang w:val="en"/>
        </w:rPr>
        <w:t xml:space="preserve">. </w:t>
      </w:r>
    </w:p>
    <w:p w14:paraId="4ABA444F" w14:textId="5D12C0E0" w:rsidR="002C74C0" w:rsidRPr="005C1235" w:rsidRDefault="001511F6" w:rsidP="00B3284D">
      <w:pPr>
        <w:rPr>
          <w:rFonts w:eastAsia="Times New Roman"/>
          <w:lang w:val="en"/>
        </w:rPr>
      </w:pPr>
      <w:r>
        <w:rPr>
          <w:rFonts w:eastAsia="Times New Roman"/>
          <w:noProof/>
        </w:rPr>
        <w:lastRenderedPageBreak/>
        <w:drawing>
          <wp:inline distT="0" distB="0" distL="0" distR="0" wp14:anchorId="337E3182" wp14:editId="02CE959C">
            <wp:extent cx="6858000" cy="71735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2-28 at 12.19.37 PM.png"/>
                    <pic:cNvPicPr/>
                  </pic:nvPicPr>
                  <pic:blipFill>
                    <a:blip r:embed="rId35"/>
                    <a:stretch>
                      <a:fillRect/>
                    </a:stretch>
                  </pic:blipFill>
                  <pic:spPr>
                    <a:xfrm>
                      <a:off x="0" y="0"/>
                      <a:ext cx="6858000" cy="7173595"/>
                    </a:xfrm>
                    <a:prstGeom prst="rect">
                      <a:avLst/>
                    </a:prstGeom>
                  </pic:spPr>
                </pic:pic>
              </a:graphicData>
            </a:graphic>
          </wp:inline>
        </w:drawing>
      </w:r>
      <w:r w:rsidR="003E2F96" w:rsidRPr="004503A7">
        <w:rPr>
          <w:rFonts w:eastAsia="Times New Roman"/>
          <w:noProof/>
        </w:rPr>
        <mc:AlternateContent>
          <mc:Choice Requires="wps">
            <w:drawing>
              <wp:anchor distT="45720" distB="45720" distL="114300" distR="114300" simplePos="0" relativeHeight="251673600" behindDoc="0" locked="0" layoutInCell="1" allowOverlap="1" wp14:anchorId="2DFC5459" wp14:editId="3D2BF3A2">
                <wp:simplePos x="0" y="0"/>
                <wp:positionH relativeFrom="column">
                  <wp:posOffset>4457700</wp:posOffset>
                </wp:positionH>
                <wp:positionV relativeFrom="paragraph">
                  <wp:posOffset>133350</wp:posOffset>
                </wp:positionV>
                <wp:extent cx="2177415" cy="15335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1533525"/>
                        </a:xfrm>
                        <a:prstGeom prst="rect">
                          <a:avLst/>
                        </a:prstGeom>
                        <a:solidFill>
                          <a:srgbClr val="FFFFFF"/>
                        </a:solidFill>
                        <a:ln w="9525">
                          <a:noFill/>
                          <a:miter lim="800000"/>
                          <a:headEnd/>
                          <a:tailEnd/>
                        </a:ln>
                      </wps:spPr>
                      <wps:txbx>
                        <w:txbxContent>
                          <w:p w14:paraId="7498F7FF" w14:textId="0D0EF0E7" w:rsidR="003E2F96" w:rsidRDefault="003E2F96" w:rsidP="003E2F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C5459" id="Text Box 2" o:spid="_x0000_s1032" type="#_x0000_t202" style="position:absolute;margin-left:351pt;margin-top:10.5pt;width:171.45pt;height:12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" stroked="f">
                <v:textbox>
                  <w:txbxContent>
                    <w:p w14:paraId="7498F7FF" w14:textId="0D0EF0E7" w:rsidR="003E2F96" w:rsidRDefault="003E2F96" w:rsidP="003E2F96"/>
                  </w:txbxContent>
                </v:textbox>
                <w10:wrap type="square"/>
              </v:shape>
            </w:pict>
          </mc:Fallback>
        </mc:AlternateContent>
      </w:r>
    </w:p>
    <w:sectPr w:rsidR="002C74C0" w:rsidRPr="005C1235" w:rsidSect="00BD57AF">
      <w:headerReference w:type="default" r:id="rId36"/>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56C32" w14:textId="77777777" w:rsidR="004234E6" w:rsidRDefault="004234E6" w:rsidP="00E027D4">
      <w:pPr>
        <w:spacing w:after="0" w:line="240" w:lineRule="auto"/>
      </w:pPr>
      <w:r>
        <w:separator/>
      </w:r>
    </w:p>
  </w:endnote>
  <w:endnote w:type="continuationSeparator" w:id="0">
    <w:p w14:paraId="44693BC6" w14:textId="77777777" w:rsidR="004234E6" w:rsidRDefault="004234E6"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7" w:csb1="00000000"/>
  </w:font>
  <w:font w:name="Nyala">
    <w:panose1 w:val="02000504070300020003"/>
    <w:charset w:val="00"/>
    <w:family w:val="auto"/>
    <w:pitch w:val="variable"/>
    <w:sig w:usb0="A000006F" w:usb1="00000000" w:usb2="00000800" w:usb3="00000000" w:csb0="00000093" w:csb1="00000000"/>
  </w:font>
  <w:font w:name="-webkit-standard">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38F5D" w14:textId="77777777" w:rsidR="004234E6" w:rsidRDefault="004234E6" w:rsidP="00E027D4">
      <w:pPr>
        <w:spacing w:after="0" w:line="240" w:lineRule="auto"/>
      </w:pPr>
      <w:r>
        <w:separator/>
      </w:r>
    </w:p>
  </w:footnote>
  <w:footnote w:type="continuationSeparator" w:id="0">
    <w:p w14:paraId="00826880" w14:textId="77777777" w:rsidR="004234E6" w:rsidRDefault="004234E6"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716089"/>
      <w:docPartObj>
        <w:docPartGallery w:val="Page Numbers (Top of Page)"/>
        <w:docPartUnique/>
      </w:docPartObj>
    </w:sdtPr>
    <w:sdtEndPr>
      <w:rPr>
        <w:noProof/>
      </w:rPr>
    </w:sdtEndPr>
    <w:sdtContent>
      <w:p w14:paraId="5A93EC9F" w14:textId="77777777" w:rsidR="00BD57AF" w:rsidRDefault="00BD57AF" w:rsidP="00BD57AF">
        <w:pPr>
          <w:pStyle w:val="Header"/>
        </w:pPr>
        <w:r>
          <w:fldChar w:fldCharType="begin"/>
        </w:r>
        <w:r>
          <w:instrText xml:space="preserve"> PAGE   \* MERGEFORMAT </w:instrText>
        </w:r>
        <w:r>
          <w:fldChar w:fldCharType="separate"/>
        </w:r>
        <w:r w:rsidR="004738BF">
          <w:rPr>
            <w:noProof/>
          </w:rPr>
          <w:t>2</w:t>
        </w:r>
        <w:r>
          <w:rPr>
            <w:noProof/>
          </w:rPr>
          <w:fldChar w:fldCharType="end"/>
        </w:r>
      </w:p>
    </w:sdtContent>
  </w:sdt>
  <w:p w14:paraId="6E98E7C1" w14:textId="77777777" w:rsidR="00416193" w:rsidRDefault="004161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C5FEF"/>
    <w:multiLevelType w:val="multilevel"/>
    <w:tmpl w:val="5F50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65DCC"/>
    <w:multiLevelType w:val="hybridMultilevel"/>
    <w:tmpl w:val="71147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C033B"/>
    <w:multiLevelType w:val="hybridMultilevel"/>
    <w:tmpl w:val="20AE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6608A1"/>
    <w:multiLevelType w:val="multilevel"/>
    <w:tmpl w:val="BC6AE6C0"/>
    <w:lvl w:ilvl="0">
      <w:start w:val="1"/>
      <w:numFmt w:val="decimal"/>
      <w:lvlText w:val="%1."/>
      <w:lvlJc w:val="left"/>
      <w:pPr>
        <w:tabs>
          <w:tab w:val="num" w:pos="720"/>
        </w:tabs>
        <w:ind w:left="720" w:hanging="360"/>
      </w:pPr>
      <w:rPr>
        <w:rFonts w:asciiTheme="minorHAnsi" w:hAnsiTheme="minorHAnsi"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A94332"/>
    <w:multiLevelType w:val="hybridMultilevel"/>
    <w:tmpl w:val="453A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9C5E10"/>
    <w:multiLevelType w:val="hybridMultilevel"/>
    <w:tmpl w:val="AA9A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8E2E8A"/>
    <w:multiLevelType w:val="hybridMultilevel"/>
    <w:tmpl w:val="28BA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216133"/>
    <w:multiLevelType w:val="hybridMultilevel"/>
    <w:tmpl w:val="6008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3"/>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746"/>
    <w:rsid w:val="000030BC"/>
    <w:rsid w:val="00005B9E"/>
    <w:rsid w:val="000179A4"/>
    <w:rsid w:val="00021987"/>
    <w:rsid w:val="0002351C"/>
    <w:rsid w:val="00045242"/>
    <w:rsid w:val="00061BFB"/>
    <w:rsid w:val="000622FA"/>
    <w:rsid w:val="0006598E"/>
    <w:rsid w:val="00081A4D"/>
    <w:rsid w:val="00094BF4"/>
    <w:rsid w:val="00095B68"/>
    <w:rsid w:val="00096E53"/>
    <w:rsid w:val="000A4116"/>
    <w:rsid w:val="000A61B5"/>
    <w:rsid w:val="000D2322"/>
    <w:rsid w:val="00100B69"/>
    <w:rsid w:val="00101329"/>
    <w:rsid w:val="00111EEB"/>
    <w:rsid w:val="00141679"/>
    <w:rsid w:val="001511F6"/>
    <w:rsid w:val="00166A8A"/>
    <w:rsid w:val="0017010E"/>
    <w:rsid w:val="001B4FBE"/>
    <w:rsid w:val="001B5ED5"/>
    <w:rsid w:val="001B631A"/>
    <w:rsid w:val="001C4701"/>
    <w:rsid w:val="001C52E1"/>
    <w:rsid w:val="001D7BBB"/>
    <w:rsid w:val="00203E0D"/>
    <w:rsid w:val="00204936"/>
    <w:rsid w:val="00212B2A"/>
    <w:rsid w:val="0024339C"/>
    <w:rsid w:val="00260652"/>
    <w:rsid w:val="00266FCB"/>
    <w:rsid w:val="00280086"/>
    <w:rsid w:val="00280E3F"/>
    <w:rsid w:val="00293B83"/>
    <w:rsid w:val="00295801"/>
    <w:rsid w:val="002A52D7"/>
    <w:rsid w:val="002C396A"/>
    <w:rsid w:val="002E0969"/>
    <w:rsid w:val="002E3259"/>
    <w:rsid w:val="00301A92"/>
    <w:rsid w:val="003176CA"/>
    <w:rsid w:val="00322DF2"/>
    <w:rsid w:val="00347253"/>
    <w:rsid w:val="0035547F"/>
    <w:rsid w:val="003907E5"/>
    <w:rsid w:val="003C28D2"/>
    <w:rsid w:val="003E2F96"/>
    <w:rsid w:val="003E496A"/>
    <w:rsid w:val="003E79B7"/>
    <w:rsid w:val="00416193"/>
    <w:rsid w:val="00417782"/>
    <w:rsid w:val="004234E6"/>
    <w:rsid w:val="004557A4"/>
    <w:rsid w:val="004729AC"/>
    <w:rsid w:val="00472D4B"/>
    <w:rsid w:val="004738BF"/>
    <w:rsid w:val="0047395C"/>
    <w:rsid w:val="00481A51"/>
    <w:rsid w:val="004A7E2D"/>
    <w:rsid w:val="004E25B8"/>
    <w:rsid w:val="004E611C"/>
    <w:rsid w:val="004F4A55"/>
    <w:rsid w:val="00512A2B"/>
    <w:rsid w:val="005C1235"/>
    <w:rsid w:val="005D0635"/>
    <w:rsid w:val="005D252C"/>
    <w:rsid w:val="005E38C4"/>
    <w:rsid w:val="00601C11"/>
    <w:rsid w:val="006219C2"/>
    <w:rsid w:val="00622D1C"/>
    <w:rsid w:val="0064177B"/>
    <w:rsid w:val="00650ABA"/>
    <w:rsid w:val="006603BE"/>
    <w:rsid w:val="0067044A"/>
    <w:rsid w:val="00673515"/>
    <w:rsid w:val="00677ED5"/>
    <w:rsid w:val="00680316"/>
    <w:rsid w:val="00684D2C"/>
    <w:rsid w:val="006A3CE7"/>
    <w:rsid w:val="006B28CB"/>
    <w:rsid w:val="006B2E36"/>
    <w:rsid w:val="006B7A95"/>
    <w:rsid w:val="006C0F06"/>
    <w:rsid w:val="006C1FC5"/>
    <w:rsid w:val="006C5164"/>
    <w:rsid w:val="006C73D0"/>
    <w:rsid w:val="006E2C8C"/>
    <w:rsid w:val="006F5FE4"/>
    <w:rsid w:val="00714C8B"/>
    <w:rsid w:val="0073404D"/>
    <w:rsid w:val="007368BB"/>
    <w:rsid w:val="0075423C"/>
    <w:rsid w:val="007573B4"/>
    <w:rsid w:val="0075780C"/>
    <w:rsid w:val="00782FCF"/>
    <w:rsid w:val="007875C6"/>
    <w:rsid w:val="007A2AFC"/>
    <w:rsid w:val="007A50B7"/>
    <w:rsid w:val="007B25AC"/>
    <w:rsid w:val="007B6114"/>
    <w:rsid w:val="007D169C"/>
    <w:rsid w:val="00802FC0"/>
    <w:rsid w:val="00815C56"/>
    <w:rsid w:val="00816C33"/>
    <w:rsid w:val="00825489"/>
    <w:rsid w:val="0083095C"/>
    <w:rsid w:val="00841597"/>
    <w:rsid w:val="008468D8"/>
    <w:rsid w:val="00853568"/>
    <w:rsid w:val="00870918"/>
    <w:rsid w:val="0088188E"/>
    <w:rsid w:val="00884F4D"/>
    <w:rsid w:val="00892390"/>
    <w:rsid w:val="00894062"/>
    <w:rsid w:val="008A0100"/>
    <w:rsid w:val="008A0E52"/>
    <w:rsid w:val="008C36C5"/>
    <w:rsid w:val="008C4441"/>
    <w:rsid w:val="008C50AD"/>
    <w:rsid w:val="008C6B16"/>
    <w:rsid w:val="009065F5"/>
    <w:rsid w:val="0091424F"/>
    <w:rsid w:val="00917612"/>
    <w:rsid w:val="009332B2"/>
    <w:rsid w:val="00941209"/>
    <w:rsid w:val="009418D4"/>
    <w:rsid w:val="009843EF"/>
    <w:rsid w:val="009A16B2"/>
    <w:rsid w:val="009A3393"/>
    <w:rsid w:val="009B7396"/>
    <w:rsid w:val="009C62B6"/>
    <w:rsid w:val="009D7A1F"/>
    <w:rsid w:val="009E50B9"/>
    <w:rsid w:val="00A22745"/>
    <w:rsid w:val="00A252F9"/>
    <w:rsid w:val="00A44D9C"/>
    <w:rsid w:val="00A576E0"/>
    <w:rsid w:val="00A965C2"/>
    <w:rsid w:val="00AB2E10"/>
    <w:rsid w:val="00AC6618"/>
    <w:rsid w:val="00AC7C0D"/>
    <w:rsid w:val="00AD5F44"/>
    <w:rsid w:val="00AD76DC"/>
    <w:rsid w:val="00AF194E"/>
    <w:rsid w:val="00AF2523"/>
    <w:rsid w:val="00AF633F"/>
    <w:rsid w:val="00B13269"/>
    <w:rsid w:val="00B21BDC"/>
    <w:rsid w:val="00B3284D"/>
    <w:rsid w:val="00B5054A"/>
    <w:rsid w:val="00B549D8"/>
    <w:rsid w:val="00B62FA2"/>
    <w:rsid w:val="00B644DA"/>
    <w:rsid w:val="00B64F2A"/>
    <w:rsid w:val="00B767C1"/>
    <w:rsid w:val="00B8138B"/>
    <w:rsid w:val="00B83981"/>
    <w:rsid w:val="00B92A81"/>
    <w:rsid w:val="00BA0580"/>
    <w:rsid w:val="00BA0AE4"/>
    <w:rsid w:val="00BA510C"/>
    <w:rsid w:val="00BB6A94"/>
    <w:rsid w:val="00BC6505"/>
    <w:rsid w:val="00BD57AF"/>
    <w:rsid w:val="00BD5AD3"/>
    <w:rsid w:val="00BD7CDE"/>
    <w:rsid w:val="00BE39AB"/>
    <w:rsid w:val="00BF4BE8"/>
    <w:rsid w:val="00BF4D50"/>
    <w:rsid w:val="00C24792"/>
    <w:rsid w:val="00C310CE"/>
    <w:rsid w:val="00C45117"/>
    <w:rsid w:val="00C51AD3"/>
    <w:rsid w:val="00C57F0F"/>
    <w:rsid w:val="00C74BF8"/>
    <w:rsid w:val="00C83022"/>
    <w:rsid w:val="00C92B8B"/>
    <w:rsid w:val="00CB068B"/>
    <w:rsid w:val="00CC4F79"/>
    <w:rsid w:val="00CD75F7"/>
    <w:rsid w:val="00CE389F"/>
    <w:rsid w:val="00CF0660"/>
    <w:rsid w:val="00D03642"/>
    <w:rsid w:val="00D13822"/>
    <w:rsid w:val="00D168F2"/>
    <w:rsid w:val="00D33541"/>
    <w:rsid w:val="00D45B3B"/>
    <w:rsid w:val="00D47F76"/>
    <w:rsid w:val="00D86448"/>
    <w:rsid w:val="00E027D4"/>
    <w:rsid w:val="00E02BA6"/>
    <w:rsid w:val="00E11F54"/>
    <w:rsid w:val="00E1667A"/>
    <w:rsid w:val="00E2189E"/>
    <w:rsid w:val="00E21B37"/>
    <w:rsid w:val="00E31F77"/>
    <w:rsid w:val="00E47194"/>
    <w:rsid w:val="00E52D1C"/>
    <w:rsid w:val="00E80A73"/>
    <w:rsid w:val="00E83C44"/>
    <w:rsid w:val="00E96F23"/>
    <w:rsid w:val="00EA0874"/>
    <w:rsid w:val="00EA40AA"/>
    <w:rsid w:val="00EC704E"/>
    <w:rsid w:val="00ED3991"/>
    <w:rsid w:val="00EF7CE8"/>
    <w:rsid w:val="00F0469D"/>
    <w:rsid w:val="00F068CA"/>
    <w:rsid w:val="00F2152B"/>
    <w:rsid w:val="00F44053"/>
    <w:rsid w:val="00F520EC"/>
    <w:rsid w:val="00F60A99"/>
    <w:rsid w:val="00F61E4F"/>
    <w:rsid w:val="00F6321B"/>
    <w:rsid w:val="00F723F7"/>
    <w:rsid w:val="00F77653"/>
    <w:rsid w:val="00FB09BC"/>
    <w:rsid w:val="00FE0746"/>
    <w:rsid w:val="00FF2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9FB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link w:val="NoSpacingChar"/>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character" w:styleId="Hyperlink">
    <w:name w:val="Hyperlink"/>
    <w:basedOn w:val="DefaultParagraphFont"/>
    <w:uiPriority w:val="99"/>
    <w:unhideWhenUsed/>
    <w:rsid w:val="00FE0746"/>
    <w:rPr>
      <w:color w:val="36C0CA" w:themeColor="hyperlink"/>
      <w:u w:val="single"/>
    </w:rPr>
  </w:style>
  <w:style w:type="paragraph" w:styleId="NormalWeb">
    <w:name w:val="Normal (Web)"/>
    <w:basedOn w:val="Normal"/>
    <w:uiPriority w:val="99"/>
    <w:semiHidden/>
    <w:unhideWhenUsed/>
    <w:rsid w:val="00FE0746"/>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apple-converted-space">
    <w:name w:val="apple-converted-space"/>
    <w:basedOn w:val="DefaultParagraphFont"/>
    <w:rsid w:val="00FE0746"/>
  </w:style>
  <w:style w:type="character" w:customStyle="1" w:styleId="NoSpacingChar">
    <w:name w:val="No Spacing Char"/>
    <w:basedOn w:val="DefaultParagraphFont"/>
    <w:link w:val="NoSpacing"/>
    <w:uiPriority w:val="1"/>
    <w:rsid w:val="00FE0746"/>
  </w:style>
  <w:style w:type="paragraph" w:styleId="ListParagraph">
    <w:name w:val="List Paragraph"/>
    <w:basedOn w:val="Normal"/>
    <w:uiPriority w:val="34"/>
    <w:qFormat/>
    <w:rsid w:val="003E2F96"/>
    <w:pPr>
      <w:spacing w:line="259" w:lineRule="auto"/>
      <w:ind w:left="720"/>
      <w:contextualSpacing/>
    </w:pPr>
    <w:rPr>
      <w:color w:val="auto"/>
      <w:sz w:val="22"/>
      <w:szCs w:val="22"/>
    </w:rPr>
  </w:style>
  <w:style w:type="character" w:styleId="FollowedHyperlink">
    <w:name w:val="FollowedHyperlink"/>
    <w:basedOn w:val="DefaultParagraphFont"/>
    <w:uiPriority w:val="99"/>
    <w:semiHidden/>
    <w:unhideWhenUsed/>
    <w:rsid w:val="00B92A81"/>
    <w:rPr>
      <w:color w:val="91669C" w:themeColor="followedHyperlink"/>
      <w:u w:val="single"/>
    </w:rPr>
  </w:style>
  <w:style w:type="character" w:styleId="UnresolvedMention">
    <w:name w:val="Unresolved Mention"/>
    <w:basedOn w:val="DefaultParagraphFont"/>
    <w:uiPriority w:val="99"/>
    <w:rsid w:val="006C73D0"/>
    <w:rPr>
      <w:color w:val="605E5C"/>
      <w:shd w:val="clear" w:color="auto" w:fill="E1DFDD"/>
    </w:rPr>
  </w:style>
  <w:style w:type="paragraph" w:customStyle="1" w:styleId="xmsonormal">
    <w:name w:val="x_msonormal"/>
    <w:basedOn w:val="Normal"/>
    <w:rsid w:val="0087091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553021">
      <w:bodyDiv w:val="1"/>
      <w:marLeft w:val="0"/>
      <w:marRight w:val="0"/>
      <w:marTop w:val="0"/>
      <w:marBottom w:val="0"/>
      <w:divBdr>
        <w:top w:val="none" w:sz="0" w:space="0" w:color="auto"/>
        <w:left w:val="none" w:sz="0" w:space="0" w:color="auto"/>
        <w:bottom w:val="none" w:sz="0" w:space="0" w:color="auto"/>
        <w:right w:val="none" w:sz="0" w:space="0" w:color="auto"/>
      </w:divBdr>
    </w:div>
    <w:div w:id="581720883">
      <w:bodyDiv w:val="1"/>
      <w:marLeft w:val="0"/>
      <w:marRight w:val="0"/>
      <w:marTop w:val="0"/>
      <w:marBottom w:val="0"/>
      <w:divBdr>
        <w:top w:val="none" w:sz="0" w:space="0" w:color="auto"/>
        <w:left w:val="none" w:sz="0" w:space="0" w:color="auto"/>
        <w:bottom w:val="none" w:sz="0" w:space="0" w:color="auto"/>
        <w:right w:val="none" w:sz="0" w:space="0" w:color="auto"/>
      </w:divBdr>
    </w:div>
    <w:div w:id="1382096840">
      <w:bodyDiv w:val="1"/>
      <w:marLeft w:val="0"/>
      <w:marRight w:val="0"/>
      <w:marTop w:val="0"/>
      <w:marBottom w:val="0"/>
      <w:divBdr>
        <w:top w:val="none" w:sz="0" w:space="0" w:color="auto"/>
        <w:left w:val="none" w:sz="0" w:space="0" w:color="auto"/>
        <w:bottom w:val="none" w:sz="0" w:space="0" w:color="auto"/>
        <w:right w:val="none" w:sz="0" w:space="0" w:color="auto"/>
      </w:divBdr>
    </w:div>
    <w:div w:id="179575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50.jpeg"/><Relationship Id="rId26" Type="http://schemas.openxmlformats.org/officeDocument/2006/relationships/hyperlink" Target="https://twitter.com/fair_garden" TargetMode="External"/><Relationship Id="rId21" Type="http://schemas.openxmlformats.org/officeDocument/2006/relationships/image" Target="media/image7.jp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20.tiff"/><Relationship Id="rId17" Type="http://schemas.openxmlformats.org/officeDocument/2006/relationships/image" Target="media/image40.tiff"/><Relationship Id="rId25" Type="http://schemas.openxmlformats.org/officeDocument/2006/relationships/image" Target="media/image80.jpg"/><Relationship Id="rId33" Type="http://schemas.openxmlformats.org/officeDocument/2006/relationships/hyperlink" Target="https://app.readyrosie.com/en/playlists/17022?utm_content=playlist-17022-link&amp;utm_medium=email&amp;utm_source=rr-playlis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noxschools.org/fairgarden" TargetMode="External"/><Relationship Id="rId20" Type="http://schemas.openxmlformats.org/officeDocument/2006/relationships/image" Target="media/image6.tiff"/><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tiff"/><Relationship Id="rId24" Type="http://schemas.openxmlformats.org/officeDocument/2006/relationships/image" Target="media/image70.jpg"/><Relationship Id="rId32" Type="http://schemas.openxmlformats.org/officeDocument/2006/relationships/hyperlink" Target="https://nam03.safelinks.protection.outlook.com/?url=https%3A%2F%2Fwww.overdrive.com%2Fapps%2Flibby%2F&amp;data=02%7C01%7Ctara.howellspikes%40knoxschools.org%7C92c454836a63490739c108d7bc5e145c%7Ca2c165ce3db24317b7428b26460ec108%7C0%7C0%7C637184984562261285&amp;sdata=alJ15nS7XdySZ85Mi0H3gyVzbMraAnQmTe7FPoxd7RQ%3D&amp;reserve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60.tiff"/><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knoxschools.org/fairgarden" TargetMode="External"/><Relationship Id="rId31" Type="http://schemas.openxmlformats.org/officeDocument/2006/relationships/hyperlink" Target="https://nam03.safelinks.protection.outlook.com/?url=https%3A%2F%2Fwww.knoxlib.org%2Fabout%2Fservices%2Fapps-library-services&amp;data=02%7C01%7Ctara.howellspikes%40knoxschools.org%7C92c454836a63490739c108d7bc5e145c%7Ca2c165ce3db24317b7428b26460ec108%7C0%7C0%7C637184984562251289&amp;sdata=6S38SmtQR24z1yVHX6tN2SQA0S3drhCse2BVm2Jj5m0%3D&amp;reserved=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tiff"/><Relationship Id="rId22" Type="http://schemas.openxmlformats.org/officeDocument/2006/relationships/image" Target="media/image8.jpg"/><Relationship Id="rId27" Type="http://schemas.openxmlformats.org/officeDocument/2006/relationships/hyperlink" Target="https://twitter.com/fair_garden" TargetMode="External"/><Relationship Id="rId30" Type="http://schemas.openxmlformats.org/officeDocument/2006/relationships/image" Target="media/image11.jpeg"/><Relationship Id="rId35" Type="http://schemas.openxmlformats.org/officeDocument/2006/relationships/image" Target="media/image13.png"/><Relationship Id="rId8" Type="http://schemas.openxmlformats.org/officeDocument/2006/relationships/image" Target="media/image1.tif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000027100/Library/Containers/com.microsoft.Word/Data/Library/Caches/1033/TM10002088/Newsletter.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4B5959-E197-424E-A702-3BF91D31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TotalTime>
  <Pages>3</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HOWELLSPIKES</dc:creator>
  <cp:keywords/>
  <dc:description/>
  <cp:lastModifiedBy>TARA HOWELLSPIKES</cp:lastModifiedBy>
  <cp:revision>2</cp:revision>
  <cp:lastPrinted>2020-02-28T19:30:00Z</cp:lastPrinted>
  <dcterms:created xsi:type="dcterms:W3CDTF">2020-04-01T21:00:00Z</dcterms:created>
  <dcterms:modified xsi:type="dcterms:W3CDTF">2020-04-01T21:00:00Z</dcterms:modified>
</cp:coreProperties>
</file>